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854" w:rsidRDefault="00902854" w:rsidP="00902854">
      <w:pPr>
        <w:pStyle w:val="Standard"/>
        <w:rPr>
          <w:rFonts w:ascii="Century Gothic" w:hAnsi="Century Gothic"/>
          <w:b/>
          <w:sz w:val="28"/>
          <w:szCs w:val="28"/>
        </w:rPr>
      </w:pPr>
      <w:r w:rsidRPr="00902854">
        <w:rPr>
          <w:rFonts w:ascii="Century Gothic" w:hAnsi="Century Gothic"/>
          <w:b/>
          <w:noProof/>
          <w:sz w:val="28"/>
          <w:szCs w:val="28"/>
          <w:lang w:eastAsia="fr-F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-132044</wp:posOffset>
                </wp:positionH>
                <wp:positionV relativeFrom="paragraph">
                  <wp:posOffset>-339077</wp:posOffset>
                </wp:positionV>
                <wp:extent cx="6262370" cy="370936"/>
                <wp:effectExtent l="0" t="0" r="24130" b="1016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2370" cy="37093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5C4" w:rsidRPr="00902854" w:rsidRDefault="008635C4" w:rsidP="009028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90285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ANNEXE 6/ LISTE DES ANIMATIONS PROPOSEES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10.4pt;margin-top:-26.7pt;width:493.1pt;height:2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" fillcolor="#bfbfbf [2412]">
                <v:textbox>
                  <w:txbxContent>
                    <w:p w:rsidR="008635C4" w:rsidRPr="00902854" w:rsidRDefault="008635C4" w:rsidP="0090285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902854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ANNEXE 6/ LISTE DES ANIMATIONS PROPOSEES</w:t>
                      </w:r>
                    </w:p>
                  </w:txbxContent>
                </v:textbox>
              </v:shape>
            </w:pict>
          </mc:Fallback>
        </mc:AlternateContent>
      </w:r>
    </w:p>
    <w:p w:rsidR="00902854" w:rsidRPr="00902854" w:rsidRDefault="00902854" w:rsidP="00902854">
      <w:pPr>
        <w:pStyle w:val="Standard"/>
        <w:rPr>
          <w:rFonts w:ascii="Century Gothic" w:hAnsi="Century Gothic"/>
          <w:b/>
          <w:sz w:val="28"/>
          <w:szCs w:val="28"/>
        </w:rPr>
      </w:pPr>
    </w:p>
    <w:p w:rsidR="00902854" w:rsidRDefault="00902854" w:rsidP="00902854">
      <w:pPr>
        <w:pStyle w:val="Standard"/>
        <w:ind w:left="23"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t>Entrainement cérébral:</w:t>
      </w:r>
    </w:p>
    <w:p w:rsidR="00902854" w:rsidRPr="00902854" w:rsidRDefault="00902854" w:rsidP="00902854">
      <w:pPr>
        <w:pStyle w:val="Standard"/>
        <w:ind w:left="23"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902854" w:rsidRPr="00902854" w:rsidRDefault="00902854" w:rsidP="00902854">
      <w:pPr>
        <w:pStyle w:val="Standard"/>
        <w:numPr>
          <w:ilvl w:val="0"/>
          <w:numId w:val="7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Atelier mémoire</w:t>
      </w:r>
      <w:r w:rsidRPr="00902854">
        <w:rPr>
          <w:rFonts w:ascii="Century Gothic" w:hAnsi="Century Gothic"/>
          <w:sz w:val="28"/>
          <w:szCs w:val="28"/>
        </w:rPr>
        <w:t xml:space="preserve">: encadré par </w:t>
      </w:r>
      <w:r w:rsidR="0034112E">
        <w:rPr>
          <w:rFonts w:ascii="Century Gothic" w:hAnsi="Century Gothic"/>
          <w:sz w:val="28"/>
          <w:szCs w:val="28"/>
        </w:rPr>
        <w:t>la p</w:t>
      </w:r>
      <w:r w:rsidRPr="00902854">
        <w:rPr>
          <w:rFonts w:ascii="Century Gothic" w:hAnsi="Century Gothic"/>
          <w:sz w:val="28"/>
          <w:szCs w:val="28"/>
        </w:rPr>
        <w:t>sychologue (</w:t>
      </w:r>
      <w:r w:rsidR="00F14F8C" w:rsidRPr="00902854">
        <w:rPr>
          <w:rFonts w:ascii="Century Gothic" w:hAnsi="Century Gothic"/>
          <w:sz w:val="28"/>
          <w:szCs w:val="28"/>
        </w:rPr>
        <w:t>le lundi</w:t>
      </w:r>
      <w:r w:rsidR="000B0360">
        <w:rPr>
          <w:rFonts w:ascii="Century Gothic" w:hAnsi="Century Gothic"/>
          <w:sz w:val="28"/>
          <w:szCs w:val="28"/>
        </w:rPr>
        <w:t xml:space="preserve"> et </w:t>
      </w:r>
      <w:r w:rsidR="00F14F8C">
        <w:rPr>
          <w:rFonts w:ascii="Century Gothic" w:hAnsi="Century Gothic"/>
          <w:sz w:val="28"/>
          <w:szCs w:val="28"/>
        </w:rPr>
        <w:t xml:space="preserve">le </w:t>
      </w:r>
      <w:r w:rsidR="000B0360">
        <w:rPr>
          <w:rFonts w:ascii="Century Gothic" w:hAnsi="Century Gothic"/>
          <w:sz w:val="28"/>
          <w:szCs w:val="28"/>
        </w:rPr>
        <w:t>vendredi matin à 11h)</w:t>
      </w:r>
    </w:p>
    <w:p w:rsid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sz w:val="28"/>
          <w:szCs w:val="28"/>
        </w:rPr>
        <w:t>-</w:t>
      </w:r>
      <w:r w:rsidRPr="00902854">
        <w:rPr>
          <w:rFonts w:ascii="Century Gothic" w:hAnsi="Century Gothic"/>
          <w:sz w:val="28"/>
          <w:szCs w:val="28"/>
          <w:u w:val="single"/>
        </w:rPr>
        <w:t>Activités encadrées par l'Animatrice</w:t>
      </w:r>
      <w:r w:rsidRPr="00902854">
        <w:rPr>
          <w:rFonts w:ascii="Century Gothic" w:hAnsi="Century Gothic"/>
          <w:sz w:val="28"/>
          <w:szCs w:val="28"/>
        </w:rPr>
        <w:t>:</w:t>
      </w:r>
    </w:p>
    <w:p w:rsid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Default="00902854" w:rsidP="00902854">
      <w:pPr>
        <w:pStyle w:val="Standard"/>
        <w:numPr>
          <w:ilvl w:val="0"/>
          <w:numId w:val="7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Atelier Mimes</w:t>
      </w:r>
      <w:r w:rsidRPr="00902854">
        <w:rPr>
          <w:rFonts w:ascii="Century Gothic" w:hAnsi="Century Gothic"/>
          <w:sz w:val="28"/>
          <w:szCs w:val="28"/>
        </w:rPr>
        <w:t>: activité ponctuelle (activité organisée par l'animatrice)</w:t>
      </w:r>
    </w:p>
    <w:p w:rsidR="00902854" w:rsidRPr="008635C4" w:rsidRDefault="00902854" w:rsidP="008635C4">
      <w:pPr>
        <w:pStyle w:val="Standard"/>
        <w:numPr>
          <w:ilvl w:val="0"/>
          <w:numId w:val="7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Jeux de Société</w:t>
      </w:r>
      <w:r w:rsidRPr="00902854">
        <w:rPr>
          <w:rFonts w:ascii="Century Gothic" w:hAnsi="Century Gothic"/>
          <w:sz w:val="28"/>
          <w:szCs w:val="28"/>
        </w:rPr>
        <w:t xml:space="preserve"> (Belote, Baccalauréat, Scrabble, le Dictionnaire inversé, le Pendu...</w:t>
      </w:r>
      <w:r w:rsidR="00EF4BF3" w:rsidRPr="00902854">
        <w:rPr>
          <w:rFonts w:ascii="Century Gothic" w:hAnsi="Century Gothic"/>
          <w:sz w:val="28"/>
          <w:szCs w:val="28"/>
        </w:rPr>
        <w:t>)</w:t>
      </w:r>
      <w:r w:rsidR="00EF4BF3" w:rsidRPr="000B0360">
        <w:rPr>
          <w:rFonts w:ascii="Century Gothic" w:hAnsi="Century Gothic"/>
          <w:sz w:val="28"/>
          <w:szCs w:val="28"/>
        </w:rPr>
        <w:t xml:space="preserve"> encadrés</w:t>
      </w:r>
      <w:r w:rsidR="008635C4">
        <w:rPr>
          <w:rFonts w:ascii="Century Gothic" w:hAnsi="Century Gothic"/>
          <w:sz w:val="28"/>
          <w:szCs w:val="28"/>
        </w:rPr>
        <w:t xml:space="preserve"> par </w:t>
      </w:r>
      <w:r w:rsidR="0034112E">
        <w:rPr>
          <w:rFonts w:ascii="Century Gothic" w:hAnsi="Century Gothic"/>
          <w:sz w:val="28"/>
          <w:szCs w:val="28"/>
        </w:rPr>
        <w:t>l’</w:t>
      </w:r>
      <w:r w:rsidRPr="008635C4">
        <w:rPr>
          <w:rFonts w:ascii="Century Gothic" w:hAnsi="Century Gothic"/>
          <w:sz w:val="28"/>
          <w:szCs w:val="28"/>
        </w:rPr>
        <w:t xml:space="preserve">Animatrice et les </w:t>
      </w:r>
      <w:r w:rsidR="000B0360" w:rsidRPr="008635C4">
        <w:rPr>
          <w:rFonts w:ascii="Century Gothic" w:hAnsi="Century Gothic"/>
          <w:sz w:val="28"/>
          <w:szCs w:val="28"/>
        </w:rPr>
        <w:t>Aides-Soignantes</w:t>
      </w:r>
      <w:r w:rsidRPr="008635C4">
        <w:rPr>
          <w:rFonts w:ascii="Century Gothic" w:hAnsi="Century Gothic"/>
          <w:sz w:val="28"/>
          <w:szCs w:val="28"/>
        </w:rPr>
        <w:t xml:space="preserve"> (au moins 2 fois par</w:t>
      </w:r>
      <w:r w:rsidR="000B0360" w:rsidRPr="008635C4">
        <w:rPr>
          <w:rFonts w:ascii="Century Gothic" w:hAnsi="Century Gothic"/>
          <w:sz w:val="28"/>
          <w:szCs w:val="28"/>
        </w:rPr>
        <w:t xml:space="preserve"> semaine)</w:t>
      </w:r>
    </w:p>
    <w:p w:rsidR="00902854" w:rsidRPr="00902854" w:rsidRDefault="00902854" w:rsidP="000B0360">
      <w:pPr>
        <w:pStyle w:val="Standard"/>
        <w:numPr>
          <w:ilvl w:val="0"/>
          <w:numId w:val="8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Création d'un CD et d'un Livret</w:t>
      </w:r>
      <w:r w:rsidRPr="00902854">
        <w:rPr>
          <w:rFonts w:ascii="Century Gothic" w:hAnsi="Century Gothic"/>
          <w:sz w:val="28"/>
          <w:szCs w:val="28"/>
        </w:rPr>
        <w:t xml:space="preserve"> avec ''</w:t>
      </w:r>
      <w:proofErr w:type="spellStart"/>
      <w:r w:rsidRPr="00902854">
        <w:rPr>
          <w:rFonts w:ascii="Century Gothic" w:hAnsi="Century Gothic"/>
          <w:sz w:val="28"/>
          <w:szCs w:val="28"/>
        </w:rPr>
        <w:t>Lhômé</w:t>
      </w:r>
      <w:proofErr w:type="spellEnd"/>
      <w:r w:rsidRPr="00902854">
        <w:rPr>
          <w:rFonts w:ascii="Century Gothic" w:hAnsi="Century Gothic"/>
          <w:sz w:val="28"/>
          <w:szCs w:val="28"/>
        </w:rPr>
        <w:t xml:space="preserve">'' </w:t>
      </w:r>
      <w:proofErr w:type="spellStart"/>
      <w:r w:rsidRPr="00902854">
        <w:rPr>
          <w:rFonts w:ascii="Century Gothic" w:hAnsi="Century Gothic"/>
          <w:sz w:val="28"/>
          <w:szCs w:val="28"/>
        </w:rPr>
        <w:t>slameur</w:t>
      </w:r>
      <w:proofErr w:type="spellEnd"/>
      <w:r w:rsidR="000B0360">
        <w:rPr>
          <w:rFonts w:ascii="Century Gothic" w:hAnsi="Century Gothic"/>
          <w:sz w:val="28"/>
          <w:szCs w:val="28"/>
        </w:rPr>
        <w:t xml:space="preserve"> </w:t>
      </w:r>
      <w:r w:rsidRPr="00902854">
        <w:rPr>
          <w:rFonts w:ascii="Century Gothic" w:hAnsi="Century Gothic"/>
          <w:sz w:val="28"/>
          <w:szCs w:val="28"/>
        </w:rPr>
        <w:t>: 2 ateliers d'écriture organisés par</w:t>
      </w:r>
      <w:r w:rsidR="000B0360">
        <w:rPr>
          <w:rFonts w:ascii="Century Gothic" w:hAnsi="Century Gothic"/>
          <w:sz w:val="28"/>
          <w:szCs w:val="28"/>
        </w:rPr>
        <w:t xml:space="preserve"> la psychologue et l'animatrice</w:t>
      </w:r>
    </w:p>
    <w:p w:rsidR="00902854" w:rsidRPr="00902854" w:rsidRDefault="00902854" w:rsidP="000B0360">
      <w:pPr>
        <w:pStyle w:val="Standard"/>
        <w:numPr>
          <w:ilvl w:val="0"/>
          <w:numId w:val="8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Ateliers Souvenirs</w:t>
      </w:r>
      <w:r w:rsidR="000B0360">
        <w:rPr>
          <w:rFonts w:ascii="Century Gothic" w:hAnsi="Century Gothic"/>
          <w:b/>
          <w:bCs/>
          <w:sz w:val="28"/>
          <w:szCs w:val="28"/>
        </w:rPr>
        <w:t xml:space="preserve"> </w:t>
      </w:r>
      <w:r w:rsidRPr="00902854">
        <w:rPr>
          <w:rFonts w:ascii="Century Gothic" w:hAnsi="Century Gothic"/>
          <w:sz w:val="28"/>
          <w:szCs w:val="28"/>
        </w:rPr>
        <w:t xml:space="preserve">: séances encadrées par Mr </w:t>
      </w:r>
      <w:proofErr w:type="spellStart"/>
      <w:r w:rsidRPr="00902854">
        <w:rPr>
          <w:rFonts w:ascii="Century Gothic" w:hAnsi="Century Gothic"/>
          <w:sz w:val="28"/>
          <w:szCs w:val="28"/>
        </w:rPr>
        <w:t>Feutrie</w:t>
      </w:r>
      <w:proofErr w:type="spellEnd"/>
      <w:r w:rsidRPr="00902854">
        <w:rPr>
          <w:rFonts w:ascii="Century Gothic" w:hAnsi="Century Gothic"/>
          <w:sz w:val="28"/>
          <w:szCs w:val="28"/>
        </w:rPr>
        <w:t xml:space="preserve"> avec la coordination de la psychologue et </w:t>
      </w:r>
      <w:r w:rsidR="000B0360">
        <w:rPr>
          <w:rFonts w:ascii="Century Gothic" w:hAnsi="Century Gothic"/>
          <w:sz w:val="28"/>
          <w:szCs w:val="28"/>
        </w:rPr>
        <w:t>l'animatrice (3 ateliers de 2h)</w:t>
      </w:r>
    </w:p>
    <w:p w:rsidR="000B0360" w:rsidRDefault="000B0360" w:rsidP="000B0360">
      <w:pPr>
        <w:pStyle w:val="Standard"/>
        <w:rPr>
          <w:rFonts w:ascii="Century Gothic" w:hAnsi="Century Gothic"/>
          <w:sz w:val="28"/>
          <w:szCs w:val="28"/>
        </w:rPr>
      </w:pPr>
    </w:p>
    <w:p w:rsidR="00902854" w:rsidRDefault="00902854" w:rsidP="000B0360">
      <w:pPr>
        <w:pStyle w:val="Standard"/>
        <w:rPr>
          <w:rFonts w:ascii="Century Gothic" w:hAnsi="Century Gothic"/>
          <w:b/>
          <w:bCs/>
          <w:sz w:val="28"/>
          <w:szCs w:val="28"/>
          <w:u w:val="single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t>Culture:</w:t>
      </w:r>
    </w:p>
    <w:p w:rsidR="000B0360" w:rsidRPr="000B0360" w:rsidRDefault="000B0360" w:rsidP="000B0360">
      <w:pPr>
        <w:pStyle w:val="Standard"/>
        <w:rPr>
          <w:rFonts w:ascii="Century Gothic" w:hAnsi="Century Gothic"/>
          <w:sz w:val="28"/>
          <w:szCs w:val="28"/>
        </w:rPr>
      </w:pPr>
    </w:p>
    <w:p w:rsidR="000B0360" w:rsidRDefault="00902854" w:rsidP="000B0360">
      <w:pPr>
        <w:pStyle w:val="Standard"/>
        <w:numPr>
          <w:ilvl w:val="0"/>
          <w:numId w:val="9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Conférences</w:t>
      </w:r>
      <w:r w:rsidRPr="00902854">
        <w:rPr>
          <w:rFonts w:ascii="Century Gothic" w:hAnsi="Century Gothic"/>
          <w:sz w:val="28"/>
          <w:szCs w:val="28"/>
        </w:rPr>
        <w:t>: évènement ponctuel animé par un intervenant extérieur (Pierre Lemoine)</w:t>
      </w:r>
    </w:p>
    <w:p w:rsidR="00902854" w:rsidRPr="000B0360" w:rsidRDefault="00902854" w:rsidP="000B0360">
      <w:pPr>
        <w:pStyle w:val="Standard"/>
        <w:numPr>
          <w:ilvl w:val="0"/>
          <w:numId w:val="9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Cercle littéraire</w:t>
      </w:r>
      <w:r w:rsidRPr="000B0360">
        <w:rPr>
          <w:rFonts w:ascii="Century Gothic" w:hAnsi="Century Gothic"/>
          <w:sz w:val="28"/>
          <w:szCs w:val="28"/>
        </w:rPr>
        <w:t>: lecture à voix haute encadrée par l'Association ''Culture et Bibliothèque pour tous'', chaque jeudi matin</w:t>
      </w: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Default="00902854" w:rsidP="000B0360">
      <w:pPr>
        <w:pStyle w:val="Standard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sz w:val="28"/>
          <w:szCs w:val="28"/>
          <w:u w:val="single"/>
        </w:rPr>
        <w:t>-Activités encadrées par l'Animatrice</w:t>
      </w:r>
      <w:r w:rsidRPr="00902854">
        <w:rPr>
          <w:rFonts w:ascii="Century Gothic" w:hAnsi="Century Gothic"/>
          <w:sz w:val="28"/>
          <w:szCs w:val="28"/>
        </w:rPr>
        <w:t>:</w:t>
      </w:r>
    </w:p>
    <w:p w:rsidR="000B0360" w:rsidRPr="00902854" w:rsidRDefault="000B0360" w:rsidP="000B0360">
      <w:pPr>
        <w:pStyle w:val="Standard"/>
        <w:rPr>
          <w:rFonts w:ascii="Century Gothic" w:hAnsi="Century Gothic"/>
          <w:sz w:val="28"/>
          <w:szCs w:val="28"/>
        </w:rPr>
      </w:pPr>
    </w:p>
    <w:p w:rsidR="000B0360" w:rsidRDefault="00902854" w:rsidP="000B0360">
      <w:pPr>
        <w:pStyle w:val="Standard"/>
        <w:numPr>
          <w:ilvl w:val="0"/>
          <w:numId w:val="10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Bibliothèque</w:t>
      </w:r>
      <w:r w:rsidRPr="00902854">
        <w:rPr>
          <w:rFonts w:ascii="Century Gothic" w:hAnsi="Century Gothic"/>
          <w:sz w:val="28"/>
          <w:szCs w:val="28"/>
        </w:rPr>
        <w:t xml:space="preserve">: activité hebdomadaire proposée </w:t>
      </w:r>
      <w:r w:rsidR="000B0360">
        <w:rPr>
          <w:rFonts w:ascii="Century Gothic" w:hAnsi="Century Gothic"/>
          <w:sz w:val="28"/>
          <w:szCs w:val="28"/>
        </w:rPr>
        <w:t>en relation avec la médiathèque</w:t>
      </w:r>
    </w:p>
    <w:p w:rsidR="000B0360" w:rsidRDefault="00902854" w:rsidP="000B0360">
      <w:pPr>
        <w:pStyle w:val="Standard"/>
        <w:numPr>
          <w:ilvl w:val="0"/>
          <w:numId w:val="10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Les News</w:t>
      </w:r>
      <w:r w:rsidRPr="000B0360">
        <w:rPr>
          <w:rFonts w:ascii="Century Gothic" w:hAnsi="Century Gothic"/>
          <w:sz w:val="28"/>
          <w:szCs w:val="28"/>
        </w:rPr>
        <w:t>: lecture bihebdomadaire du Journal, suivie de commentaires avec les résidents</w:t>
      </w:r>
    </w:p>
    <w:p w:rsidR="000B0360" w:rsidRDefault="00902854" w:rsidP="000B0360">
      <w:pPr>
        <w:pStyle w:val="Standard"/>
        <w:numPr>
          <w:ilvl w:val="0"/>
          <w:numId w:val="10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Sortie cinéma</w:t>
      </w:r>
      <w:r w:rsidRPr="000B0360">
        <w:rPr>
          <w:rFonts w:ascii="Century Gothic" w:hAnsi="Century Gothic"/>
          <w:sz w:val="28"/>
          <w:szCs w:val="28"/>
        </w:rPr>
        <w:t xml:space="preserve">: Sortie ponctuelle au cinéma CGR </w:t>
      </w:r>
      <w:r w:rsidR="000B0360">
        <w:rPr>
          <w:rFonts w:ascii="Century Gothic" w:hAnsi="Century Gothic"/>
          <w:sz w:val="28"/>
          <w:szCs w:val="28"/>
        </w:rPr>
        <w:t>de Buxerolles</w:t>
      </w:r>
    </w:p>
    <w:p w:rsidR="000B0360" w:rsidRDefault="00902854" w:rsidP="00902854">
      <w:pPr>
        <w:pStyle w:val="Standard"/>
        <w:numPr>
          <w:ilvl w:val="0"/>
          <w:numId w:val="10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Séance de console Wii</w:t>
      </w:r>
      <w:r w:rsidRPr="000B0360">
        <w:rPr>
          <w:rFonts w:ascii="Century Gothic" w:hAnsi="Century Gothic"/>
          <w:sz w:val="28"/>
          <w:szCs w:val="28"/>
        </w:rPr>
        <w:t>: Activité ponctuelle sollicitant des qualités d'adresse a</w:t>
      </w:r>
      <w:r w:rsidR="000B0360">
        <w:rPr>
          <w:rFonts w:ascii="Century Gothic" w:hAnsi="Century Gothic"/>
          <w:sz w:val="28"/>
          <w:szCs w:val="28"/>
        </w:rPr>
        <w:t>vec challenge et remise de prix</w:t>
      </w:r>
    </w:p>
    <w:p w:rsidR="0034112E" w:rsidRDefault="0034112E" w:rsidP="000B0360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902854" w:rsidRDefault="00902854" w:rsidP="000B0360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0B0360"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Activités manuelles, artistiques:</w:t>
      </w:r>
    </w:p>
    <w:p w:rsidR="000B0360" w:rsidRPr="000B0360" w:rsidRDefault="000B0360" w:rsidP="000B0360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Default="000B0360" w:rsidP="00902854">
      <w:pPr>
        <w:pStyle w:val="Standard"/>
        <w:ind w:left="-293" w:hanging="124"/>
        <w:jc w:val="both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-</w:t>
      </w:r>
      <w:r w:rsidR="00902854" w:rsidRPr="00902854">
        <w:rPr>
          <w:rFonts w:ascii="Century Gothic" w:hAnsi="Century Gothic"/>
          <w:sz w:val="28"/>
          <w:szCs w:val="28"/>
          <w:u w:val="single"/>
        </w:rPr>
        <w:t xml:space="preserve">Activités encadrées par l'Animatrice et les </w:t>
      </w:r>
      <w:r w:rsidRPr="00902854">
        <w:rPr>
          <w:rFonts w:ascii="Century Gothic" w:hAnsi="Century Gothic"/>
          <w:sz w:val="28"/>
          <w:szCs w:val="28"/>
          <w:u w:val="single"/>
        </w:rPr>
        <w:t>aides-soignantes</w:t>
      </w:r>
      <w:r>
        <w:rPr>
          <w:rFonts w:ascii="Century Gothic" w:hAnsi="Century Gothic"/>
          <w:sz w:val="28"/>
          <w:szCs w:val="28"/>
        </w:rPr>
        <w:t>:</w:t>
      </w:r>
    </w:p>
    <w:p w:rsidR="000B0360" w:rsidRDefault="000B0360" w:rsidP="000B0360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0B0360" w:rsidRDefault="00902854" w:rsidP="000B0360">
      <w:pPr>
        <w:pStyle w:val="Standard"/>
        <w:numPr>
          <w:ilvl w:val="0"/>
          <w:numId w:val="11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''La Main Verte''</w:t>
      </w:r>
      <w:r w:rsidRPr="00902854">
        <w:rPr>
          <w:rFonts w:ascii="Century Gothic" w:hAnsi="Century Gothic"/>
          <w:sz w:val="28"/>
          <w:szCs w:val="28"/>
        </w:rPr>
        <w:t>: Activité saisonnière (plantation de pieds de tomate, mise en place de tuteurs, arrosage)</w:t>
      </w:r>
    </w:p>
    <w:p w:rsidR="000B0360" w:rsidRDefault="00902854" w:rsidP="000B0360">
      <w:pPr>
        <w:pStyle w:val="Standard"/>
        <w:numPr>
          <w:ilvl w:val="0"/>
          <w:numId w:val="11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Atelier photos</w:t>
      </w:r>
      <w:r w:rsidRPr="000B0360">
        <w:rPr>
          <w:rFonts w:ascii="Century Gothic" w:hAnsi="Century Gothic"/>
          <w:sz w:val="28"/>
          <w:szCs w:val="28"/>
        </w:rPr>
        <w:t>: Activité ponctuelle (mise en place d'un pêle-mêle)</w:t>
      </w:r>
    </w:p>
    <w:p w:rsidR="000B0360" w:rsidRPr="000B0360" w:rsidRDefault="00902854" w:rsidP="000B0360">
      <w:pPr>
        <w:pStyle w:val="Standard"/>
        <w:numPr>
          <w:ilvl w:val="0"/>
          <w:numId w:val="11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Art floral</w:t>
      </w:r>
      <w:r w:rsidRPr="000B0360">
        <w:rPr>
          <w:rFonts w:ascii="Century Gothic" w:hAnsi="Century Gothic"/>
          <w:sz w:val="28"/>
          <w:szCs w:val="28"/>
        </w:rPr>
        <w:t>: Activités ponctuelles en rapport avec un repas festif</w:t>
      </w:r>
    </w:p>
    <w:p w:rsidR="000B0360" w:rsidRDefault="00902854" w:rsidP="000B0360">
      <w:pPr>
        <w:pStyle w:val="Standard"/>
        <w:numPr>
          <w:ilvl w:val="0"/>
          <w:numId w:val="11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Arts Déco + Créatif + Plastique</w:t>
      </w:r>
      <w:r w:rsidRPr="000B0360">
        <w:rPr>
          <w:rFonts w:ascii="Century Gothic" w:hAnsi="Century Gothic"/>
          <w:sz w:val="28"/>
          <w:szCs w:val="28"/>
        </w:rPr>
        <w:t xml:space="preserve"> (Modelage)</w:t>
      </w:r>
    </w:p>
    <w:p w:rsidR="000B0360" w:rsidRDefault="00902854" w:rsidP="000B0360">
      <w:pPr>
        <w:pStyle w:val="Standard"/>
        <w:numPr>
          <w:ilvl w:val="0"/>
          <w:numId w:val="11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Atelier cuisine</w:t>
      </w:r>
      <w:r w:rsidRPr="000B0360">
        <w:rPr>
          <w:rFonts w:ascii="Century Gothic" w:hAnsi="Century Gothic"/>
          <w:sz w:val="28"/>
          <w:szCs w:val="28"/>
        </w:rPr>
        <w:t>: bimensuel</w:t>
      </w:r>
      <w:r w:rsidR="000B0360">
        <w:rPr>
          <w:rFonts w:ascii="Century Gothic" w:hAnsi="Century Gothic"/>
          <w:sz w:val="28"/>
          <w:szCs w:val="28"/>
        </w:rPr>
        <w:t xml:space="preserve"> (avec l'aide de la cuisinière)</w:t>
      </w:r>
    </w:p>
    <w:p w:rsidR="000B0360" w:rsidRDefault="00902854" w:rsidP="000B0360">
      <w:pPr>
        <w:pStyle w:val="Standard"/>
        <w:numPr>
          <w:ilvl w:val="0"/>
          <w:numId w:val="11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Ça tricote</w:t>
      </w:r>
      <w:r w:rsidRPr="000B0360">
        <w:rPr>
          <w:rFonts w:ascii="Century Gothic" w:hAnsi="Century Gothic"/>
          <w:sz w:val="28"/>
          <w:szCs w:val="28"/>
        </w:rPr>
        <w:t>: séance hebdomadaire en petit groupe et pratique individuelle en chambre</w:t>
      </w:r>
    </w:p>
    <w:p w:rsidR="00902854" w:rsidRPr="000B0360" w:rsidRDefault="000B0360" w:rsidP="000B0360">
      <w:pPr>
        <w:pStyle w:val="Standard"/>
        <w:numPr>
          <w:ilvl w:val="0"/>
          <w:numId w:val="11"/>
        </w:numPr>
        <w:jc w:val="both"/>
        <w:rPr>
          <w:rFonts w:ascii="Century Gothic" w:hAnsi="Century Gothic"/>
          <w:sz w:val="28"/>
          <w:szCs w:val="28"/>
        </w:rPr>
      </w:pPr>
      <w:r w:rsidRPr="000B0360">
        <w:rPr>
          <w:rFonts w:ascii="Century Gothic" w:hAnsi="Century Gothic"/>
          <w:b/>
          <w:bCs/>
          <w:sz w:val="28"/>
          <w:szCs w:val="28"/>
        </w:rPr>
        <w:t>Origami</w:t>
      </w:r>
      <w:r w:rsidR="00902854" w:rsidRPr="000B0360">
        <w:rPr>
          <w:rFonts w:ascii="Century Gothic" w:hAnsi="Century Gothic"/>
          <w:sz w:val="28"/>
          <w:szCs w:val="28"/>
        </w:rPr>
        <w:t>: initiation ponctuelle avec des bénévoles</w:t>
      </w: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0B0360" w:rsidRDefault="000B0360" w:rsidP="00902854">
      <w:pPr>
        <w:pStyle w:val="Standard"/>
        <w:jc w:val="both"/>
        <w:rPr>
          <w:rFonts w:ascii="Century Gothic" w:hAnsi="Century Gothic"/>
          <w:b/>
          <w:bCs/>
          <w:sz w:val="28"/>
          <w:szCs w:val="28"/>
        </w:rPr>
      </w:pPr>
    </w:p>
    <w:p w:rsidR="00902854" w:rsidRDefault="00902854" w:rsidP="00902854">
      <w:pPr>
        <w:pStyle w:val="Standard"/>
        <w:jc w:val="both"/>
        <w:rPr>
          <w:rFonts w:ascii="Century Gothic" w:hAnsi="Century Gothic"/>
          <w:b/>
          <w:sz w:val="28"/>
          <w:szCs w:val="28"/>
        </w:rPr>
      </w:pPr>
      <w:r w:rsidRPr="00902854">
        <w:rPr>
          <w:rFonts w:ascii="Century Gothic" w:hAnsi="Century Gothic"/>
          <w:b/>
          <w:sz w:val="28"/>
          <w:szCs w:val="28"/>
          <w:u w:val="single"/>
        </w:rPr>
        <w:t>Art de Vivre</w:t>
      </w:r>
      <w:r w:rsidRPr="00902854">
        <w:rPr>
          <w:rFonts w:ascii="Century Gothic" w:hAnsi="Century Gothic"/>
          <w:b/>
          <w:sz w:val="28"/>
          <w:szCs w:val="28"/>
        </w:rPr>
        <w:t>:</w:t>
      </w:r>
    </w:p>
    <w:p w:rsidR="00F14F8C" w:rsidRPr="00902854" w:rsidRDefault="00F14F8C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Default="00902854" w:rsidP="000B0360">
      <w:pPr>
        <w:pStyle w:val="Standard"/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sz w:val="28"/>
          <w:szCs w:val="28"/>
        </w:rPr>
        <w:t>-</w:t>
      </w:r>
      <w:r w:rsidRPr="00902854">
        <w:rPr>
          <w:rFonts w:ascii="Century Gothic" w:hAnsi="Century Gothic"/>
          <w:sz w:val="28"/>
          <w:szCs w:val="28"/>
          <w:u w:val="single"/>
        </w:rPr>
        <w:t>Activités proposées par une auxiliaire de vie ou une aide-soignante</w:t>
      </w:r>
      <w:r w:rsidRPr="00902854">
        <w:rPr>
          <w:rFonts w:ascii="Century Gothic" w:hAnsi="Century Gothic"/>
          <w:sz w:val="28"/>
          <w:szCs w:val="28"/>
        </w:rPr>
        <w:t>:</w:t>
      </w:r>
    </w:p>
    <w:p w:rsidR="00F14F8C" w:rsidRPr="00902854" w:rsidRDefault="00F14F8C" w:rsidP="000B0360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F14F8C" w:rsidRDefault="00902854" w:rsidP="00F14F8C">
      <w:pPr>
        <w:pStyle w:val="Standard"/>
        <w:numPr>
          <w:ilvl w:val="0"/>
          <w:numId w:val="12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Pliage</w:t>
      </w:r>
      <w:r w:rsidRPr="00902854">
        <w:rPr>
          <w:rFonts w:ascii="Century Gothic" w:hAnsi="Century Gothic"/>
          <w:sz w:val="28"/>
          <w:szCs w:val="28"/>
        </w:rPr>
        <w:t xml:space="preserve"> de serviettes, aide au nettoyage et rang</w:t>
      </w:r>
      <w:r w:rsidR="00F14F8C">
        <w:rPr>
          <w:rFonts w:ascii="Century Gothic" w:hAnsi="Century Gothic"/>
          <w:sz w:val="28"/>
          <w:szCs w:val="28"/>
        </w:rPr>
        <w:t>ement de la salle de restaurant</w:t>
      </w:r>
    </w:p>
    <w:p w:rsidR="00902854" w:rsidRPr="00F14F8C" w:rsidRDefault="00902854" w:rsidP="00902854">
      <w:pPr>
        <w:pStyle w:val="Standard"/>
        <w:numPr>
          <w:ilvl w:val="0"/>
          <w:numId w:val="12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Hôtellerie</w:t>
      </w:r>
      <w:r w:rsidRPr="00F14F8C">
        <w:rPr>
          <w:rFonts w:ascii="Century Gothic" w:hAnsi="Century Gothic"/>
          <w:sz w:val="28"/>
          <w:szCs w:val="28"/>
        </w:rPr>
        <w:t xml:space="preserve"> (entretien des gestes de la vie quotidienne: Dressage de la table,</w:t>
      </w:r>
      <w:r w:rsidR="00F14F8C">
        <w:rPr>
          <w:rFonts w:ascii="Century Gothic" w:hAnsi="Century Gothic"/>
          <w:sz w:val="28"/>
          <w:szCs w:val="28"/>
        </w:rPr>
        <w:t xml:space="preserve"> </w:t>
      </w:r>
      <w:r w:rsidRPr="00F14F8C">
        <w:rPr>
          <w:rFonts w:ascii="Century Gothic" w:hAnsi="Century Gothic"/>
          <w:sz w:val="28"/>
          <w:szCs w:val="28"/>
        </w:rPr>
        <w:t>pliage des serviettes</w:t>
      </w:r>
      <w:r w:rsidR="00F14F8C">
        <w:rPr>
          <w:rFonts w:ascii="Century Gothic" w:hAnsi="Century Gothic"/>
          <w:sz w:val="28"/>
          <w:szCs w:val="28"/>
        </w:rPr>
        <w:t>, …</w:t>
      </w:r>
      <w:r w:rsidR="0034112E">
        <w:rPr>
          <w:rFonts w:ascii="Century Gothic" w:hAnsi="Century Gothic"/>
          <w:sz w:val="28"/>
          <w:szCs w:val="28"/>
        </w:rPr>
        <w:t>)</w:t>
      </w: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b/>
          <w:bCs/>
          <w:sz w:val="28"/>
          <w:szCs w:val="28"/>
        </w:rPr>
      </w:pPr>
    </w:p>
    <w:p w:rsidR="00902854" w:rsidRDefault="00902854" w:rsidP="00902854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t>Citoyenneté:</w:t>
      </w:r>
    </w:p>
    <w:p w:rsidR="00F14F8C" w:rsidRPr="00902854" w:rsidRDefault="00F14F8C" w:rsidP="00902854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F14F8C" w:rsidRDefault="00902854" w:rsidP="00F14F8C">
      <w:pPr>
        <w:pStyle w:val="Standard"/>
        <w:numPr>
          <w:ilvl w:val="0"/>
          <w:numId w:val="13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Semaine Européenne de réduction des déchets</w:t>
      </w:r>
      <w:r w:rsidRPr="00902854">
        <w:rPr>
          <w:rFonts w:ascii="Century Gothic" w:hAnsi="Century Gothic"/>
          <w:sz w:val="28"/>
          <w:szCs w:val="28"/>
        </w:rPr>
        <w:t xml:space="preserve"> (SERD)</w:t>
      </w:r>
      <w:r w:rsidR="0034112E">
        <w:rPr>
          <w:rFonts w:ascii="Century Gothic" w:hAnsi="Century Gothic"/>
          <w:sz w:val="28"/>
          <w:szCs w:val="28"/>
        </w:rPr>
        <w:t>.</w:t>
      </w:r>
    </w:p>
    <w:p w:rsidR="00F14F8C" w:rsidRDefault="00902854" w:rsidP="00F14F8C">
      <w:pPr>
        <w:pStyle w:val="Standard"/>
        <w:numPr>
          <w:ilvl w:val="0"/>
          <w:numId w:val="13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Fête des Voisins</w:t>
      </w:r>
      <w:r w:rsidRPr="00F14F8C">
        <w:rPr>
          <w:rFonts w:ascii="Century Gothic" w:hAnsi="Century Gothic"/>
          <w:sz w:val="28"/>
          <w:szCs w:val="28"/>
        </w:rPr>
        <w:t>: Evènement ponctuel durant lequel la Résidence reçoit ou visite un autre EHPAD autour d'une chorale et d'un goûter</w:t>
      </w:r>
      <w:r w:rsidR="0034112E">
        <w:rPr>
          <w:rFonts w:ascii="Century Gothic" w:hAnsi="Century Gothic"/>
          <w:sz w:val="28"/>
          <w:szCs w:val="28"/>
        </w:rPr>
        <w:t>.</w:t>
      </w:r>
    </w:p>
    <w:p w:rsidR="00902854" w:rsidRPr="00F14F8C" w:rsidRDefault="00902854" w:rsidP="00F14F8C">
      <w:pPr>
        <w:pStyle w:val="Standard"/>
        <w:numPr>
          <w:ilvl w:val="0"/>
          <w:numId w:val="13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Rencontre avec le Secours Populaire</w:t>
      </w:r>
      <w:r w:rsidRPr="00F14F8C">
        <w:rPr>
          <w:rFonts w:ascii="Century Gothic" w:hAnsi="Century Gothic"/>
          <w:sz w:val="28"/>
          <w:szCs w:val="28"/>
        </w:rPr>
        <w:t xml:space="preserve"> au mois de décembre: Confection d'une Hotte pour le don de Jouets</w:t>
      </w:r>
      <w:r w:rsidR="0034112E">
        <w:rPr>
          <w:rFonts w:ascii="Century Gothic" w:hAnsi="Century Gothic"/>
          <w:sz w:val="28"/>
          <w:szCs w:val="28"/>
        </w:rPr>
        <w:t>.</w:t>
      </w: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F14F8C" w:rsidRDefault="00F14F8C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F14F8C" w:rsidRDefault="00F14F8C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F14F8C" w:rsidRPr="00902854" w:rsidRDefault="00F14F8C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Default="00902854" w:rsidP="00902854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Bien vivre:</w:t>
      </w:r>
    </w:p>
    <w:p w:rsidR="00F14F8C" w:rsidRPr="00902854" w:rsidRDefault="00F14F8C" w:rsidP="00902854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F14F8C" w:rsidRDefault="00902854" w:rsidP="00F14F8C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En aparté</w:t>
      </w:r>
      <w:r w:rsidRPr="00902854">
        <w:rPr>
          <w:rFonts w:ascii="Century Gothic" w:hAnsi="Century Gothic"/>
          <w:sz w:val="28"/>
          <w:szCs w:val="28"/>
        </w:rPr>
        <w:t xml:space="preserve">: Visite de Bénévoles les mardi et mercredi après-midi (Mme </w:t>
      </w:r>
      <w:proofErr w:type="spellStart"/>
      <w:r w:rsidRPr="00902854">
        <w:rPr>
          <w:rFonts w:ascii="Century Gothic" w:hAnsi="Century Gothic"/>
          <w:sz w:val="28"/>
          <w:szCs w:val="28"/>
        </w:rPr>
        <w:t>Ottaway</w:t>
      </w:r>
      <w:proofErr w:type="spellEnd"/>
      <w:r w:rsidRPr="00902854">
        <w:rPr>
          <w:rFonts w:ascii="Century Gothic" w:hAnsi="Century Gothic"/>
          <w:sz w:val="28"/>
          <w:szCs w:val="28"/>
        </w:rPr>
        <w:t>,</w:t>
      </w:r>
      <w:r w:rsidR="00F14F8C">
        <w:rPr>
          <w:rFonts w:ascii="Century Gothic" w:hAnsi="Century Gothic"/>
          <w:sz w:val="28"/>
          <w:szCs w:val="28"/>
        </w:rPr>
        <w:t xml:space="preserve"> </w:t>
      </w:r>
      <w:r w:rsidRPr="00F14F8C">
        <w:rPr>
          <w:rFonts w:ascii="Century Gothic" w:hAnsi="Century Gothic"/>
          <w:sz w:val="28"/>
          <w:szCs w:val="28"/>
        </w:rPr>
        <w:t xml:space="preserve">Mme Le </w:t>
      </w:r>
      <w:proofErr w:type="spellStart"/>
      <w:r w:rsidRPr="00F14F8C">
        <w:rPr>
          <w:rFonts w:ascii="Century Gothic" w:hAnsi="Century Gothic"/>
          <w:sz w:val="28"/>
          <w:szCs w:val="28"/>
        </w:rPr>
        <w:t>Dompsure</w:t>
      </w:r>
      <w:proofErr w:type="spellEnd"/>
      <w:r w:rsidRPr="00F14F8C">
        <w:rPr>
          <w:rFonts w:ascii="Century Gothic" w:hAnsi="Century Gothic"/>
          <w:sz w:val="28"/>
          <w:szCs w:val="28"/>
        </w:rPr>
        <w:t>)</w:t>
      </w:r>
    </w:p>
    <w:p w:rsidR="00F14F8C" w:rsidRDefault="00902854" w:rsidP="00F14F8C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Fête des anniversaires</w:t>
      </w:r>
      <w:r w:rsidRPr="00F14F8C">
        <w:rPr>
          <w:rFonts w:ascii="Century Gothic" w:hAnsi="Century Gothic"/>
          <w:sz w:val="28"/>
          <w:szCs w:val="28"/>
        </w:rPr>
        <w:t>: animation encadrée par l'Animatrice le dernier vendredi du mois (cadeau personnalisé et gâteau d'anniversaire</w:t>
      </w:r>
      <w:r w:rsidR="0034112E">
        <w:rPr>
          <w:rFonts w:ascii="Century Gothic" w:hAnsi="Century Gothic"/>
          <w:sz w:val="28"/>
          <w:szCs w:val="28"/>
        </w:rPr>
        <w:t>, selon le souhait du résidant</w:t>
      </w:r>
      <w:r w:rsidR="00F14F8C">
        <w:rPr>
          <w:rFonts w:ascii="Century Gothic" w:hAnsi="Century Gothic"/>
          <w:sz w:val="28"/>
          <w:szCs w:val="28"/>
        </w:rPr>
        <w:t>)</w:t>
      </w:r>
    </w:p>
    <w:p w:rsidR="00F14F8C" w:rsidRDefault="00902854" w:rsidP="00F14F8C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Office religieux</w:t>
      </w:r>
      <w:r w:rsidRPr="00F14F8C">
        <w:rPr>
          <w:rFonts w:ascii="Century Gothic" w:hAnsi="Century Gothic"/>
          <w:sz w:val="28"/>
          <w:szCs w:val="28"/>
        </w:rPr>
        <w:t>: Cérémonie organisée par l'Aumôner</w:t>
      </w:r>
      <w:r w:rsidR="00F14F8C">
        <w:rPr>
          <w:rFonts w:ascii="Century Gothic" w:hAnsi="Century Gothic"/>
          <w:sz w:val="28"/>
          <w:szCs w:val="28"/>
        </w:rPr>
        <w:t>ie le deuxième mercredi du mois</w:t>
      </w:r>
    </w:p>
    <w:p w:rsidR="00F14F8C" w:rsidRDefault="00902854" w:rsidP="00F14F8C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Projection de DVD</w:t>
      </w:r>
      <w:r w:rsidRPr="00F14F8C">
        <w:rPr>
          <w:rFonts w:ascii="Century Gothic" w:hAnsi="Century Gothic"/>
          <w:sz w:val="28"/>
          <w:szCs w:val="28"/>
        </w:rPr>
        <w:t>: réalisée tous les dimanche ap</w:t>
      </w:r>
      <w:r w:rsidR="00F14F8C">
        <w:rPr>
          <w:rFonts w:ascii="Century Gothic" w:hAnsi="Century Gothic"/>
          <w:sz w:val="28"/>
          <w:szCs w:val="28"/>
        </w:rPr>
        <w:t>rès-midi par une aide-soignante</w:t>
      </w:r>
    </w:p>
    <w:p w:rsidR="00F14F8C" w:rsidRDefault="00902854" w:rsidP="00F14F8C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 xml:space="preserve">Commission Animation: </w:t>
      </w:r>
      <w:r w:rsidRPr="00F14F8C">
        <w:rPr>
          <w:rFonts w:ascii="Century Gothic" w:hAnsi="Century Gothic"/>
          <w:sz w:val="28"/>
          <w:szCs w:val="28"/>
        </w:rPr>
        <w:t>réunions semestrielles animées par l'animatrice et un référent de la Vie Sociale</w:t>
      </w:r>
    </w:p>
    <w:p w:rsidR="00F14F8C" w:rsidRDefault="00902854" w:rsidP="00F14F8C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Commission des Menus</w:t>
      </w:r>
      <w:r w:rsidRPr="00F14F8C">
        <w:rPr>
          <w:rFonts w:ascii="Century Gothic" w:hAnsi="Century Gothic"/>
          <w:sz w:val="28"/>
          <w:szCs w:val="28"/>
        </w:rPr>
        <w:t>: réunions trimestrielles animées par l'animatrice, un référent des cuisines et de la</w:t>
      </w:r>
      <w:r w:rsidR="00F14F8C">
        <w:rPr>
          <w:rFonts w:ascii="Century Gothic" w:hAnsi="Century Gothic"/>
          <w:sz w:val="28"/>
          <w:szCs w:val="28"/>
        </w:rPr>
        <w:t xml:space="preserve"> vie sociale de l'établissement</w:t>
      </w:r>
    </w:p>
    <w:p w:rsidR="00F14F8C" w:rsidRDefault="00902854" w:rsidP="00F14F8C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Complicité Canine</w:t>
      </w:r>
      <w:r w:rsidRPr="00F14F8C">
        <w:rPr>
          <w:rFonts w:ascii="Century Gothic" w:hAnsi="Century Gothic"/>
          <w:sz w:val="28"/>
          <w:szCs w:val="28"/>
        </w:rPr>
        <w:t xml:space="preserve">: Séance bimensuelle animée par Mme </w:t>
      </w:r>
      <w:proofErr w:type="spellStart"/>
      <w:r w:rsidRPr="00F14F8C">
        <w:rPr>
          <w:rFonts w:ascii="Century Gothic" w:hAnsi="Century Gothic"/>
          <w:sz w:val="28"/>
          <w:szCs w:val="28"/>
        </w:rPr>
        <w:t>Dangier</w:t>
      </w:r>
      <w:proofErr w:type="spellEnd"/>
      <w:r w:rsidRPr="00F14F8C">
        <w:rPr>
          <w:rFonts w:ascii="Century Gothic" w:hAnsi="Century Gothic"/>
          <w:sz w:val="28"/>
          <w:szCs w:val="28"/>
        </w:rPr>
        <w:t>, intervenante extérieure</w:t>
      </w:r>
    </w:p>
    <w:p w:rsidR="00F14F8C" w:rsidRDefault="00902854" w:rsidP="00F14F8C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Le Petit Journal trimestriel de la Résidence</w:t>
      </w:r>
      <w:r w:rsidRPr="00F14F8C">
        <w:rPr>
          <w:rFonts w:ascii="Century Gothic" w:hAnsi="Century Gothic"/>
          <w:sz w:val="28"/>
          <w:szCs w:val="28"/>
        </w:rPr>
        <w:t xml:space="preserve">: élaboration d'articles reflétant les événements marquants de la Résidence (rédaction effectuée par </w:t>
      </w:r>
      <w:r w:rsidR="00F14F8C">
        <w:rPr>
          <w:rFonts w:ascii="Century Gothic" w:hAnsi="Century Gothic"/>
          <w:sz w:val="28"/>
          <w:szCs w:val="28"/>
        </w:rPr>
        <w:t>la psychologue et l'Animatrice)</w:t>
      </w:r>
    </w:p>
    <w:p w:rsidR="00902854" w:rsidRPr="00F14F8C" w:rsidRDefault="00902854" w:rsidP="00902854">
      <w:pPr>
        <w:pStyle w:val="Standard"/>
        <w:numPr>
          <w:ilvl w:val="0"/>
          <w:numId w:val="14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Déjeuners</w:t>
      </w:r>
      <w:r w:rsidRPr="00F14F8C">
        <w:rPr>
          <w:rFonts w:ascii="Century Gothic" w:hAnsi="Century Gothic"/>
          <w:sz w:val="28"/>
          <w:szCs w:val="28"/>
        </w:rPr>
        <w:t>: Festif et Thérapeutique: événements bimensuels</w:t>
      </w: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F14F8C" w:rsidRDefault="00F14F8C" w:rsidP="00F14F8C">
      <w:pPr>
        <w:pStyle w:val="Standard"/>
        <w:jc w:val="both"/>
        <w:rPr>
          <w:rFonts w:ascii="Century Gothic" w:hAnsi="Century Gothic"/>
          <w:b/>
          <w:bCs/>
          <w:sz w:val="28"/>
          <w:szCs w:val="28"/>
        </w:rPr>
      </w:pPr>
    </w:p>
    <w:p w:rsidR="00902854" w:rsidRPr="00F14F8C" w:rsidRDefault="00902854" w:rsidP="00F14F8C">
      <w:pPr>
        <w:pStyle w:val="Standard"/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  <w:u w:val="single"/>
        </w:rPr>
        <w:t>Ateliers Bien-Etre:</w:t>
      </w:r>
    </w:p>
    <w:p w:rsidR="00F14F8C" w:rsidRDefault="00F14F8C" w:rsidP="00F14F8C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F14F8C" w:rsidRDefault="00902854" w:rsidP="00F14F8C">
      <w:pPr>
        <w:pStyle w:val="Standard"/>
        <w:numPr>
          <w:ilvl w:val="0"/>
          <w:numId w:val="16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Atelier Equilibre</w:t>
      </w:r>
      <w:r w:rsidRPr="00902854">
        <w:rPr>
          <w:rFonts w:ascii="Century Gothic" w:hAnsi="Century Gothic"/>
          <w:sz w:val="28"/>
          <w:szCs w:val="28"/>
        </w:rPr>
        <w:t xml:space="preserve">: le vendredi matin, encadré par </w:t>
      </w:r>
      <w:r w:rsidR="0034112E">
        <w:rPr>
          <w:rFonts w:ascii="Century Gothic" w:hAnsi="Century Gothic"/>
          <w:sz w:val="28"/>
          <w:szCs w:val="28"/>
        </w:rPr>
        <w:t>l’</w:t>
      </w:r>
      <w:r w:rsidRPr="00902854">
        <w:rPr>
          <w:rFonts w:ascii="Century Gothic" w:hAnsi="Century Gothic"/>
          <w:sz w:val="28"/>
          <w:szCs w:val="28"/>
        </w:rPr>
        <w:t>ergothérapeute dans l'objectif de préserver et développer la mobilité</w:t>
      </w:r>
    </w:p>
    <w:p w:rsidR="00F14F8C" w:rsidRDefault="00902854" w:rsidP="00F14F8C">
      <w:pPr>
        <w:pStyle w:val="Standard"/>
        <w:numPr>
          <w:ilvl w:val="0"/>
          <w:numId w:val="16"/>
        </w:numPr>
        <w:jc w:val="both"/>
        <w:rPr>
          <w:rFonts w:ascii="Century Gothic" w:hAnsi="Century Gothic"/>
          <w:sz w:val="28"/>
          <w:szCs w:val="28"/>
        </w:rPr>
      </w:pPr>
      <w:proofErr w:type="spellStart"/>
      <w:r w:rsidRPr="00F14F8C">
        <w:rPr>
          <w:rFonts w:ascii="Century Gothic" w:hAnsi="Century Gothic"/>
          <w:b/>
          <w:bCs/>
          <w:sz w:val="28"/>
          <w:szCs w:val="28"/>
        </w:rPr>
        <w:t>Balnéo</w:t>
      </w:r>
      <w:proofErr w:type="spellEnd"/>
      <w:r w:rsidRPr="00F14F8C">
        <w:rPr>
          <w:rFonts w:ascii="Century Gothic" w:hAnsi="Century Gothic"/>
          <w:b/>
          <w:bCs/>
          <w:sz w:val="28"/>
          <w:szCs w:val="28"/>
        </w:rPr>
        <w:t xml:space="preserve"> </w:t>
      </w:r>
      <w:r w:rsidRPr="00F14F8C">
        <w:rPr>
          <w:rFonts w:ascii="Century Gothic" w:hAnsi="Century Gothic"/>
          <w:sz w:val="28"/>
          <w:szCs w:val="28"/>
        </w:rPr>
        <w:t>(Massage, Manucure): séances quotidiennes sur réservation encadrées par une aide-soignante</w:t>
      </w:r>
    </w:p>
    <w:p w:rsidR="00902854" w:rsidRPr="00F14F8C" w:rsidRDefault="00902854" w:rsidP="00F14F8C">
      <w:pPr>
        <w:pStyle w:val="Standard"/>
        <w:numPr>
          <w:ilvl w:val="0"/>
          <w:numId w:val="16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Coiffure</w:t>
      </w:r>
      <w:r w:rsidRPr="00F14F8C">
        <w:rPr>
          <w:rFonts w:ascii="Century Gothic" w:hAnsi="Century Gothic"/>
          <w:sz w:val="28"/>
          <w:szCs w:val="28"/>
        </w:rPr>
        <w:t xml:space="preserve">: prestation sur réservation réalisée par </w:t>
      </w:r>
      <w:r w:rsidR="0034112E">
        <w:rPr>
          <w:rFonts w:ascii="Century Gothic" w:hAnsi="Century Gothic"/>
          <w:sz w:val="28"/>
          <w:szCs w:val="28"/>
        </w:rPr>
        <w:t>la coiffeuse,</w:t>
      </w:r>
      <w:r w:rsidRPr="00F14F8C">
        <w:rPr>
          <w:rFonts w:ascii="Century Gothic" w:hAnsi="Century Gothic"/>
          <w:sz w:val="28"/>
          <w:szCs w:val="28"/>
        </w:rPr>
        <w:t xml:space="preserve"> prestataire extérieure ayant lieu les lundi matin</w:t>
      </w:r>
    </w:p>
    <w:p w:rsid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EF4BF3" w:rsidRPr="00902854" w:rsidRDefault="00EF4BF3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EF4BF3">
      <w:pPr>
        <w:pStyle w:val="Standard"/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Activités Physiques (Forme)</w:t>
      </w:r>
      <w:r w:rsidRPr="00902854">
        <w:rPr>
          <w:rFonts w:ascii="Century Gothic" w:hAnsi="Century Gothic"/>
          <w:sz w:val="28"/>
          <w:szCs w:val="28"/>
        </w:rPr>
        <w:t>:</w:t>
      </w:r>
    </w:p>
    <w:p w:rsidR="00EF4BF3" w:rsidRPr="00902854" w:rsidRDefault="00EF4BF3" w:rsidP="00EF4BF3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EF4BF3" w:rsidRPr="00902854" w:rsidRDefault="00EF4BF3" w:rsidP="00EF4BF3">
      <w:pPr>
        <w:pStyle w:val="Standard"/>
        <w:numPr>
          <w:ilvl w:val="0"/>
          <w:numId w:val="15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Atelier Equilibre</w:t>
      </w:r>
      <w:r w:rsidRPr="00902854">
        <w:rPr>
          <w:rFonts w:ascii="Century Gothic" w:hAnsi="Century Gothic"/>
          <w:sz w:val="28"/>
          <w:szCs w:val="28"/>
        </w:rPr>
        <w:t>: Activité réalisée chaque vendredi matin a</w:t>
      </w:r>
      <w:r w:rsidR="0034112E">
        <w:rPr>
          <w:rFonts w:ascii="Century Gothic" w:hAnsi="Century Gothic"/>
          <w:sz w:val="28"/>
          <w:szCs w:val="28"/>
        </w:rPr>
        <w:t>vec l’e</w:t>
      </w:r>
      <w:r>
        <w:rPr>
          <w:rFonts w:ascii="Century Gothic" w:hAnsi="Century Gothic"/>
          <w:sz w:val="28"/>
          <w:szCs w:val="28"/>
        </w:rPr>
        <w:t>rgothérapeute</w:t>
      </w:r>
    </w:p>
    <w:p w:rsidR="00EF4BF3" w:rsidRDefault="00EF4BF3" w:rsidP="00EF4BF3">
      <w:pPr>
        <w:pStyle w:val="Standard"/>
        <w:jc w:val="both"/>
        <w:rPr>
          <w:rFonts w:ascii="Century Gothic" w:hAnsi="Century Gothic"/>
          <w:sz w:val="28"/>
          <w:szCs w:val="28"/>
          <w:u w:val="single"/>
        </w:rPr>
      </w:pPr>
    </w:p>
    <w:p w:rsidR="00EF4BF3" w:rsidRDefault="00EF4BF3" w:rsidP="00EF4BF3">
      <w:pPr>
        <w:pStyle w:val="Standard"/>
        <w:jc w:val="both"/>
        <w:rPr>
          <w:rFonts w:ascii="Century Gothic" w:hAnsi="Century Gothic"/>
          <w:sz w:val="28"/>
          <w:szCs w:val="28"/>
          <w:u w:val="single"/>
        </w:rPr>
      </w:pPr>
      <w:r w:rsidRPr="00F14F8C">
        <w:rPr>
          <w:rFonts w:ascii="Century Gothic" w:hAnsi="Century Gothic"/>
          <w:sz w:val="28"/>
          <w:szCs w:val="28"/>
          <w:u w:val="single"/>
        </w:rPr>
        <w:t>-Activités organisées par l'Animatrice:</w:t>
      </w:r>
    </w:p>
    <w:p w:rsidR="00EF4BF3" w:rsidRPr="00F14F8C" w:rsidRDefault="00EF4BF3" w:rsidP="00EF4BF3">
      <w:pPr>
        <w:pStyle w:val="Standard"/>
        <w:jc w:val="both"/>
        <w:rPr>
          <w:rFonts w:ascii="Century Gothic" w:hAnsi="Century Gothic"/>
          <w:sz w:val="28"/>
          <w:szCs w:val="28"/>
          <w:u w:val="single"/>
        </w:rPr>
      </w:pPr>
    </w:p>
    <w:p w:rsidR="00EF4BF3" w:rsidRDefault="00EF4BF3" w:rsidP="00EF4BF3">
      <w:pPr>
        <w:pStyle w:val="Standard"/>
        <w:numPr>
          <w:ilvl w:val="0"/>
          <w:numId w:val="15"/>
        </w:numPr>
        <w:jc w:val="both"/>
        <w:rPr>
          <w:rFonts w:ascii="Century Gothic" w:hAnsi="Century Gothic"/>
          <w:sz w:val="28"/>
          <w:szCs w:val="28"/>
        </w:rPr>
      </w:pPr>
      <w:proofErr w:type="spellStart"/>
      <w:r w:rsidRPr="00902854">
        <w:rPr>
          <w:rFonts w:ascii="Century Gothic" w:hAnsi="Century Gothic"/>
          <w:b/>
          <w:bCs/>
          <w:sz w:val="28"/>
          <w:szCs w:val="28"/>
        </w:rPr>
        <w:t>Vit'Agile</w:t>
      </w:r>
      <w:proofErr w:type="spellEnd"/>
      <w:r w:rsidRPr="00902854">
        <w:rPr>
          <w:rFonts w:ascii="Century Gothic" w:hAnsi="Century Gothic"/>
          <w:sz w:val="28"/>
          <w:szCs w:val="28"/>
        </w:rPr>
        <w:t>: Séance de Gymnastique individuelle personna</w:t>
      </w:r>
      <w:r>
        <w:rPr>
          <w:rFonts w:ascii="Century Gothic" w:hAnsi="Century Gothic"/>
          <w:sz w:val="28"/>
          <w:szCs w:val="28"/>
        </w:rPr>
        <w:t xml:space="preserve">lisée encadrée par l'Animatrice </w:t>
      </w:r>
      <w:r w:rsidRPr="00F14F8C">
        <w:rPr>
          <w:rFonts w:ascii="Century Gothic" w:hAnsi="Century Gothic"/>
          <w:sz w:val="28"/>
          <w:szCs w:val="28"/>
        </w:rPr>
        <w:t>une à deux fois par semaine (l'activité ''Tous en Selle'' s'inscrit dans cette activité)</w:t>
      </w:r>
    </w:p>
    <w:p w:rsidR="00EF4BF3" w:rsidRDefault="00EF4BF3" w:rsidP="00EF4BF3">
      <w:pPr>
        <w:pStyle w:val="Standard"/>
        <w:numPr>
          <w:ilvl w:val="0"/>
          <w:numId w:val="15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Réveil Musculaire</w:t>
      </w:r>
      <w:r w:rsidRPr="00F14F8C">
        <w:rPr>
          <w:rFonts w:ascii="Century Gothic" w:hAnsi="Century Gothic"/>
          <w:sz w:val="28"/>
          <w:szCs w:val="28"/>
        </w:rPr>
        <w:t xml:space="preserve"> (balles sonores, petit ballon): séance hebdomadaire de Gymnastique collective (activité ludique)</w:t>
      </w:r>
    </w:p>
    <w:p w:rsidR="00EF4BF3" w:rsidRDefault="00EF4BF3" w:rsidP="00EF4BF3">
      <w:pPr>
        <w:pStyle w:val="Standard"/>
        <w:numPr>
          <w:ilvl w:val="0"/>
          <w:numId w:val="15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Jeux d'adresse</w:t>
      </w:r>
      <w:r w:rsidRPr="00F14F8C">
        <w:rPr>
          <w:rFonts w:ascii="Century Gothic" w:hAnsi="Century Gothic"/>
          <w:sz w:val="28"/>
          <w:szCs w:val="28"/>
        </w:rPr>
        <w:t xml:space="preserve"> (Jeux de cible, ''Chamboule tout''): séance hebdomadaire</w:t>
      </w:r>
    </w:p>
    <w:p w:rsidR="00EF4BF3" w:rsidRDefault="00EF4BF3" w:rsidP="00EF4BF3">
      <w:pPr>
        <w:pStyle w:val="Standard"/>
        <w:numPr>
          <w:ilvl w:val="0"/>
          <w:numId w:val="15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 xml:space="preserve">''Tous en Selle'' </w:t>
      </w:r>
      <w:r w:rsidRPr="00F14F8C">
        <w:rPr>
          <w:rFonts w:ascii="Century Gothic" w:hAnsi="Century Gothic"/>
          <w:sz w:val="28"/>
          <w:szCs w:val="28"/>
        </w:rPr>
        <w:t xml:space="preserve">(exercices de mobilité de bras et de jambes avec un </w:t>
      </w:r>
      <w:proofErr w:type="spellStart"/>
      <w:r w:rsidRPr="00F14F8C">
        <w:rPr>
          <w:rFonts w:ascii="Century Gothic" w:hAnsi="Century Gothic"/>
          <w:sz w:val="28"/>
          <w:szCs w:val="28"/>
        </w:rPr>
        <w:t>ergocycle</w:t>
      </w:r>
      <w:proofErr w:type="spellEnd"/>
      <w:r w:rsidRPr="00F14F8C">
        <w:rPr>
          <w:rFonts w:ascii="Century Gothic" w:hAnsi="Century Gothic"/>
          <w:sz w:val="28"/>
          <w:szCs w:val="28"/>
        </w:rPr>
        <w:t>):</w:t>
      </w:r>
      <w:r>
        <w:rPr>
          <w:rFonts w:ascii="Century Gothic" w:hAnsi="Century Gothic"/>
          <w:sz w:val="28"/>
          <w:szCs w:val="28"/>
        </w:rPr>
        <w:t xml:space="preserve"> </w:t>
      </w:r>
      <w:r w:rsidRPr="00F14F8C">
        <w:rPr>
          <w:rFonts w:ascii="Century Gothic" w:hAnsi="Century Gothic"/>
          <w:sz w:val="28"/>
          <w:szCs w:val="28"/>
        </w:rPr>
        <w:t>séance hebdomadaire pouvant s'effectuer en binôme,</w:t>
      </w:r>
    </w:p>
    <w:p w:rsidR="00EF4BF3" w:rsidRDefault="00EF4BF3" w:rsidP="00EF4BF3">
      <w:pPr>
        <w:pStyle w:val="Standard"/>
        <w:numPr>
          <w:ilvl w:val="0"/>
          <w:numId w:val="15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La Pétanque</w:t>
      </w:r>
      <w:r w:rsidRPr="00F14F8C">
        <w:rPr>
          <w:rFonts w:ascii="Century Gothic" w:hAnsi="Century Gothic"/>
          <w:sz w:val="28"/>
          <w:szCs w:val="28"/>
        </w:rPr>
        <w:t>: Activité estivale autour de la Résidence.</w:t>
      </w:r>
    </w:p>
    <w:p w:rsidR="00EF4BF3" w:rsidRPr="00F14F8C" w:rsidRDefault="00EF4BF3" w:rsidP="00EF4BF3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EF4BF3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F14F8C" w:rsidRDefault="00902854" w:rsidP="00F14F8C">
      <w:pPr>
        <w:pStyle w:val="Standard"/>
        <w:ind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t>Rencontres intergénérationnelles:</w:t>
      </w:r>
    </w:p>
    <w:p w:rsidR="00F14F8C" w:rsidRDefault="00F14F8C" w:rsidP="00F14F8C">
      <w:pPr>
        <w:pStyle w:val="Standard"/>
        <w:ind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F14F8C" w:rsidRDefault="00902854" w:rsidP="00F14F8C">
      <w:pPr>
        <w:pStyle w:val="Standard"/>
        <w:ind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02854">
        <w:rPr>
          <w:rFonts w:ascii="Century Gothic" w:hAnsi="Century Gothic"/>
          <w:sz w:val="28"/>
          <w:szCs w:val="28"/>
        </w:rPr>
        <w:t>-</w:t>
      </w:r>
      <w:r w:rsidRPr="00902854">
        <w:rPr>
          <w:rFonts w:ascii="Century Gothic" w:hAnsi="Century Gothic"/>
          <w:sz w:val="28"/>
          <w:szCs w:val="28"/>
          <w:u w:val="single"/>
        </w:rPr>
        <w:t>Activités encadrées par la psychologue et l'animatrice</w:t>
      </w:r>
      <w:r w:rsidRPr="00902854">
        <w:rPr>
          <w:rFonts w:ascii="Century Gothic" w:hAnsi="Century Gothic"/>
          <w:sz w:val="28"/>
          <w:szCs w:val="28"/>
        </w:rPr>
        <w:t>:</w:t>
      </w:r>
    </w:p>
    <w:p w:rsidR="00F14F8C" w:rsidRDefault="00F14F8C" w:rsidP="00F14F8C">
      <w:pPr>
        <w:pStyle w:val="Standard"/>
        <w:ind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F14F8C" w:rsidRDefault="00902854" w:rsidP="00F14F8C">
      <w:pPr>
        <w:pStyle w:val="Standard"/>
        <w:numPr>
          <w:ilvl w:val="0"/>
          <w:numId w:val="17"/>
        </w:numPr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8635C4">
        <w:rPr>
          <w:rFonts w:ascii="Century Gothic" w:hAnsi="Century Gothic"/>
          <w:b/>
          <w:sz w:val="28"/>
          <w:szCs w:val="28"/>
        </w:rPr>
        <w:t>La Crèche ''Les Polissons''</w:t>
      </w:r>
      <w:r w:rsidRPr="00902854">
        <w:rPr>
          <w:rFonts w:ascii="Century Gothic" w:hAnsi="Century Gothic"/>
          <w:sz w:val="28"/>
          <w:szCs w:val="28"/>
        </w:rPr>
        <w:t>: Sortie mensuelle en petit groupe, encadrée par l'Animatrice:</w:t>
      </w:r>
      <w:r w:rsidR="00F14F8C" w:rsidRPr="00F14F8C">
        <w:rPr>
          <w:rFonts w:ascii="Century Gothic" w:hAnsi="Century Gothic"/>
          <w:bCs/>
          <w:sz w:val="28"/>
          <w:szCs w:val="28"/>
        </w:rPr>
        <w:t xml:space="preserve"> </w:t>
      </w:r>
      <w:r w:rsidRPr="00F14F8C">
        <w:rPr>
          <w:rFonts w:ascii="Century Gothic" w:hAnsi="Century Gothic"/>
          <w:sz w:val="28"/>
          <w:szCs w:val="28"/>
        </w:rPr>
        <w:t>Lecture à voix haute des résiden</w:t>
      </w:r>
      <w:r w:rsidR="00F14F8C">
        <w:rPr>
          <w:rFonts w:ascii="Century Gothic" w:hAnsi="Century Gothic"/>
          <w:sz w:val="28"/>
          <w:szCs w:val="28"/>
        </w:rPr>
        <w:t>ts et partage d'un jus de fruit</w:t>
      </w:r>
    </w:p>
    <w:p w:rsidR="00F14F8C" w:rsidRPr="00F14F8C" w:rsidRDefault="00902854" w:rsidP="00F14F8C">
      <w:pPr>
        <w:pStyle w:val="Standard"/>
        <w:numPr>
          <w:ilvl w:val="0"/>
          <w:numId w:val="17"/>
        </w:numPr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8635C4">
        <w:rPr>
          <w:rFonts w:ascii="Century Gothic" w:hAnsi="Century Gothic"/>
          <w:b/>
          <w:sz w:val="28"/>
          <w:szCs w:val="28"/>
        </w:rPr>
        <w:t xml:space="preserve">Le Centre de Loisirs de la </w:t>
      </w:r>
      <w:proofErr w:type="spellStart"/>
      <w:r w:rsidRPr="008635C4">
        <w:rPr>
          <w:rFonts w:ascii="Century Gothic" w:hAnsi="Century Gothic"/>
          <w:b/>
          <w:sz w:val="28"/>
          <w:szCs w:val="28"/>
        </w:rPr>
        <w:t>Gibauderie</w:t>
      </w:r>
      <w:proofErr w:type="spellEnd"/>
      <w:r w:rsidRPr="00F14F8C">
        <w:rPr>
          <w:rFonts w:ascii="Century Gothic" w:hAnsi="Century Gothic"/>
          <w:sz w:val="28"/>
          <w:szCs w:val="28"/>
        </w:rPr>
        <w:t>: Mise en place d'ateliers et de rencontres ponctuels: (Crêpe Party, Galettes Frangipane,  Jeux de Société  et d'adresse, Kermesse à Agapanthe et Sortie des résidents pour le Carnaval</w:t>
      </w:r>
    </w:p>
    <w:p w:rsidR="00902854" w:rsidRPr="00F14F8C" w:rsidRDefault="00902854" w:rsidP="00902854">
      <w:pPr>
        <w:pStyle w:val="Standard"/>
        <w:numPr>
          <w:ilvl w:val="0"/>
          <w:numId w:val="17"/>
        </w:numPr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8635C4">
        <w:rPr>
          <w:rFonts w:ascii="Century Gothic" w:hAnsi="Century Gothic"/>
          <w:b/>
          <w:sz w:val="28"/>
          <w:szCs w:val="28"/>
        </w:rPr>
        <w:t>Le Lycée Saint Jacques de Compostelle</w:t>
      </w:r>
      <w:r w:rsidRPr="00F14F8C">
        <w:rPr>
          <w:rFonts w:ascii="Century Gothic" w:hAnsi="Century Gothic"/>
          <w:sz w:val="28"/>
          <w:szCs w:val="28"/>
        </w:rPr>
        <w:t>: Rencontre autour d'une Chorale avec Dégustation de Galette Frangipane,</w:t>
      </w:r>
      <w:r w:rsidR="00F14F8C">
        <w:rPr>
          <w:rFonts w:ascii="Century Gothic" w:hAnsi="Century Gothic"/>
          <w:sz w:val="28"/>
          <w:szCs w:val="28"/>
        </w:rPr>
        <w:t xml:space="preserve"> p</w:t>
      </w:r>
      <w:r w:rsidRPr="00F14F8C">
        <w:rPr>
          <w:rFonts w:ascii="Century Gothic" w:hAnsi="Century Gothic"/>
          <w:sz w:val="28"/>
          <w:szCs w:val="28"/>
        </w:rPr>
        <w:t>rojet de réalisation d'un livret de recettes de cuisine.</w:t>
      </w:r>
    </w:p>
    <w:p w:rsidR="00EF4BF3" w:rsidRDefault="00EF4BF3" w:rsidP="00F14F8C">
      <w:pPr>
        <w:pStyle w:val="Standard"/>
        <w:ind w:left="45" w:hanging="360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F14F8C">
      <w:pPr>
        <w:pStyle w:val="Standard"/>
        <w:ind w:left="45" w:hanging="360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F14F8C">
      <w:pPr>
        <w:pStyle w:val="Standard"/>
        <w:ind w:left="45" w:hanging="360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F14F8C">
      <w:pPr>
        <w:pStyle w:val="Standard"/>
        <w:ind w:left="45" w:hanging="360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F14F8C">
      <w:pPr>
        <w:pStyle w:val="Standard"/>
        <w:ind w:left="45" w:hanging="360"/>
        <w:jc w:val="both"/>
        <w:rPr>
          <w:rFonts w:ascii="Century Gothic" w:hAnsi="Century Gothic"/>
          <w:sz w:val="28"/>
          <w:szCs w:val="28"/>
        </w:rPr>
      </w:pPr>
    </w:p>
    <w:p w:rsidR="00EF4BF3" w:rsidRDefault="00EF4BF3" w:rsidP="00F14F8C">
      <w:pPr>
        <w:pStyle w:val="Standard"/>
        <w:ind w:left="45" w:hanging="360"/>
        <w:jc w:val="both"/>
        <w:rPr>
          <w:rFonts w:ascii="Century Gothic" w:hAnsi="Century Gothic"/>
          <w:sz w:val="28"/>
          <w:szCs w:val="28"/>
        </w:rPr>
      </w:pPr>
    </w:p>
    <w:p w:rsidR="00F14F8C" w:rsidRDefault="00902854" w:rsidP="00F14F8C">
      <w:pPr>
        <w:pStyle w:val="Standard"/>
        <w:ind w:left="45"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Sorties:</w:t>
      </w:r>
    </w:p>
    <w:p w:rsidR="00F14F8C" w:rsidRDefault="00F14F8C" w:rsidP="00F14F8C">
      <w:pPr>
        <w:pStyle w:val="Standard"/>
        <w:ind w:left="45"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902854" w:rsidRDefault="00902854" w:rsidP="00F14F8C">
      <w:pPr>
        <w:pStyle w:val="Standard"/>
        <w:ind w:left="45" w:hanging="360"/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sz w:val="28"/>
          <w:szCs w:val="28"/>
        </w:rPr>
        <w:t>-</w:t>
      </w:r>
      <w:r w:rsidRPr="00902854">
        <w:rPr>
          <w:rFonts w:ascii="Century Gothic" w:hAnsi="Century Gothic"/>
          <w:sz w:val="28"/>
          <w:szCs w:val="28"/>
          <w:u w:val="single"/>
        </w:rPr>
        <w:t>Activités encadrées par l'animatrice</w:t>
      </w:r>
      <w:r w:rsidRPr="00902854">
        <w:rPr>
          <w:rFonts w:ascii="Century Gothic" w:hAnsi="Century Gothic"/>
          <w:sz w:val="28"/>
          <w:szCs w:val="28"/>
        </w:rPr>
        <w:t>:</w:t>
      </w:r>
    </w:p>
    <w:p w:rsidR="00F14F8C" w:rsidRDefault="00F14F8C" w:rsidP="00F14F8C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F14F8C" w:rsidRDefault="00902854" w:rsidP="00F14F8C">
      <w:pPr>
        <w:pStyle w:val="Standard"/>
        <w:numPr>
          <w:ilvl w:val="0"/>
          <w:numId w:val="18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Sortie en Forêt</w:t>
      </w:r>
      <w:r w:rsidRPr="00902854">
        <w:rPr>
          <w:rFonts w:ascii="Century Gothic" w:hAnsi="Century Gothic"/>
          <w:sz w:val="28"/>
          <w:szCs w:val="28"/>
        </w:rPr>
        <w:t xml:space="preserve">: activité  prévue à l'automne dans l'objectif de ramasser des </w:t>
      </w:r>
      <w:r w:rsidR="00F14F8C" w:rsidRPr="00902854">
        <w:rPr>
          <w:rFonts w:ascii="Century Gothic" w:hAnsi="Century Gothic"/>
          <w:sz w:val="28"/>
          <w:szCs w:val="28"/>
        </w:rPr>
        <w:t>châtaignes</w:t>
      </w:r>
    </w:p>
    <w:p w:rsidR="00F14F8C" w:rsidRDefault="00902854" w:rsidP="00F14F8C">
      <w:pPr>
        <w:pStyle w:val="Standard"/>
        <w:numPr>
          <w:ilvl w:val="0"/>
          <w:numId w:val="18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 xml:space="preserve">Sorties </w:t>
      </w:r>
      <w:proofErr w:type="spellStart"/>
      <w:r w:rsidRPr="00F14F8C">
        <w:rPr>
          <w:rFonts w:ascii="Century Gothic" w:hAnsi="Century Gothic"/>
          <w:b/>
          <w:bCs/>
          <w:sz w:val="28"/>
          <w:szCs w:val="28"/>
        </w:rPr>
        <w:t>Equithérapie</w:t>
      </w:r>
      <w:proofErr w:type="spellEnd"/>
      <w:r w:rsidRPr="00F14F8C">
        <w:rPr>
          <w:rFonts w:ascii="Century Gothic" w:hAnsi="Century Gothic"/>
          <w:sz w:val="28"/>
          <w:szCs w:val="28"/>
        </w:rPr>
        <w:t>: activités organisées sur la période mai-juin et septembre-octobre sur un</w:t>
      </w:r>
      <w:r w:rsidR="0034112E">
        <w:rPr>
          <w:rFonts w:ascii="Century Gothic" w:hAnsi="Century Gothic"/>
          <w:sz w:val="28"/>
          <w:szCs w:val="28"/>
        </w:rPr>
        <w:t>e</w:t>
      </w:r>
      <w:r w:rsidRPr="00F14F8C">
        <w:rPr>
          <w:rFonts w:ascii="Century Gothic" w:hAnsi="Century Gothic"/>
          <w:sz w:val="28"/>
          <w:szCs w:val="28"/>
        </w:rPr>
        <w:t xml:space="preserve"> fréquence de 1 à 2 séances par mois au Club Hippique de Liniers: selon la thématique du jour sont proposés  la promenade en carriole, la rencontre avec le maréchal ferrant, le brossage des chevaux suivi d'une certaine convivialité autour d'un goûter</w:t>
      </w:r>
    </w:p>
    <w:p w:rsidR="00F14F8C" w:rsidRDefault="00902854" w:rsidP="00F14F8C">
      <w:pPr>
        <w:pStyle w:val="Standard"/>
        <w:numPr>
          <w:ilvl w:val="0"/>
          <w:numId w:val="18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Boutique</w:t>
      </w:r>
      <w:r w:rsidR="00F14F8C">
        <w:rPr>
          <w:rFonts w:ascii="Century Gothic" w:hAnsi="Century Gothic"/>
          <w:b/>
          <w:bCs/>
          <w:sz w:val="28"/>
          <w:szCs w:val="28"/>
        </w:rPr>
        <w:t xml:space="preserve"> </w:t>
      </w:r>
      <w:r w:rsidRPr="00F14F8C">
        <w:rPr>
          <w:rFonts w:ascii="Century Gothic" w:hAnsi="Century Gothic"/>
          <w:sz w:val="28"/>
          <w:szCs w:val="28"/>
        </w:rPr>
        <w:t>: Sortie mensuelle au Centre Commercial ou au marché avec la ''pause-café''</w:t>
      </w:r>
    </w:p>
    <w:p w:rsidR="00902854" w:rsidRPr="00F14F8C" w:rsidRDefault="00902854" w:rsidP="00F14F8C">
      <w:pPr>
        <w:pStyle w:val="Standard"/>
        <w:numPr>
          <w:ilvl w:val="0"/>
          <w:numId w:val="18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Sorties Piscine</w:t>
      </w:r>
      <w:r w:rsidR="00F14F8C">
        <w:rPr>
          <w:rFonts w:ascii="Century Gothic" w:hAnsi="Century Gothic"/>
          <w:b/>
          <w:bCs/>
          <w:sz w:val="28"/>
          <w:szCs w:val="28"/>
        </w:rPr>
        <w:t xml:space="preserve"> </w:t>
      </w:r>
      <w:r w:rsidRPr="00F14F8C">
        <w:rPr>
          <w:rFonts w:ascii="Century Gothic" w:hAnsi="Century Gothic"/>
          <w:sz w:val="28"/>
          <w:szCs w:val="28"/>
        </w:rPr>
        <w:t xml:space="preserve">: Sortie mensuelle des résidents encadrée par l'ergothérapeute et une aide-soignante (ponctuellement avec l'animatrice) à la piscine de la Pépinière: prise de confiance, éveil musculaire, détente jacuzzi...            </w:t>
      </w: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Default="00902854" w:rsidP="00902854">
      <w:pPr>
        <w:pStyle w:val="Standard"/>
        <w:ind w:left="-23" w:hanging="360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t>Divertissement:</w:t>
      </w:r>
    </w:p>
    <w:p w:rsidR="00F14F8C" w:rsidRDefault="00F14F8C" w:rsidP="00F14F8C">
      <w:pPr>
        <w:pStyle w:val="Standard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</w:p>
    <w:p w:rsidR="00F14F8C" w:rsidRDefault="00902854" w:rsidP="00F14F8C">
      <w:pPr>
        <w:pStyle w:val="Standard"/>
        <w:numPr>
          <w:ilvl w:val="0"/>
          <w:numId w:val="19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Journées à thème</w:t>
      </w:r>
      <w:r w:rsidRPr="00902854">
        <w:rPr>
          <w:rFonts w:ascii="Century Gothic" w:hAnsi="Century Gothic"/>
          <w:sz w:val="28"/>
          <w:szCs w:val="28"/>
        </w:rPr>
        <w:t xml:space="preserve"> organisées par la</w:t>
      </w:r>
      <w:r w:rsidR="0034112E">
        <w:rPr>
          <w:rFonts w:ascii="Century Gothic" w:hAnsi="Century Gothic"/>
          <w:sz w:val="28"/>
          <w:szCs w:val="28"/>
        </w:rPr>
        <w:t xml:space="preserve"> psychologue et l'animatrice (La f</w:t>
      </w:r>
      <w:r w:rsidRPr="00902854">
        <w:rPr>
          <w:rFonts w:ascii="Century Gothic" w:hAnsi="Century Gothic"/>
          <w:sz w:val="28"/>
          <w:szCs w:val="28"/>
        </w:rPr>
        <w:t xml:space="preserve">ête de </w:t>
      </w:r>
      <w:r w:rsidR="0034112E">
        <w:rPr>
          <w:rFonts w:ascii="Century Gothic" w:hAnsi="Century Gothic"/>
          <w:sz w:val="28"/>
          <w:szCs w:val="28"/>
        </w:rPr>
        <w:t>l’été , La fête de Noël, ...)</w:t>
      </w:r>
    </w:p>
    <w:p w:rsidR="00F14F8C" w:rsidRDefault="00F14F8C" w:rsidP="00F14F8C">
      <w:pPr>
        <w:pStyle w:val="Standard"/>
        <w:numPr>
          <w:ilvl w:val="0"/>
          <w:numId w:val="19"/>
        </w:numPr>
        <w:jc w:val="both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>C</w:t>
      </w:r>
      <w:r w:rsidR="00902854" w:rsidRPr="00F14F8C">
        <w:rPr>
          <w:rFonts w:ascii="Century Gothic" w:hAnsi="Century Gothic"/>
          <w:b/>
          <w:bCs/>
          <w:sz w:val="28"/>
          <w:szCs w:val="28"/>
        </w:rPr>
        <w:t>horale</w:t>
      </w:r>
      <w:r w:rsidR="00902854" w:rsidRPr="00F14F8C">
        <w:rPr>
          <w:rFonts w:ascii="Century Gothic" w:hAnsi="Century Gothic"/>
          <w:sz w:val="28"/>
          <w:szCs w:val="28"/>
        </w:rPr>
        <w:t>: séance hebdomadaire ''orchestrée'' par une résidente, une aide-soignante et l'animatrice</w:t>
      </w:r>
    </w:p>
    <w:p w:rsidR="00902854" w:rsidRPr="00F14F8C" w:rsidRDefault="00902854" w:rsidP="00F14F8C">
      <w:pPr>
        <w:pStyle w:val="Standard"/>
        <w:numPr>
          <w:ilvl w:val="0"/>
          <w:numId w:val="19"/>
        </w:numPr>
        <w:jc w:val="both"/>
        <w:rPr>
          <w:rFonts w:ascii="Century Gothic" w:hAnsi="Century Gothic"/>
          <w:sz w:val="28"/>
          <w:szCs w:val="28"/>
        </w:rPr>
      </w:pPr>
      <w:r w:rsidRPr="00F14F8C">
        <w:rPr>
          <w:rFonts w:ascii="Century Gothic" w:hAnsi="Century Gothic"/>
          <w:b/>
          <w:bCs/>
          <w:sz w:val="28"/>
          <w:szCs w:val="28"/>
        </w:rPr>
        <w:t>Spectacles</w:t>
      </w:r>
      <w:r w:rsidRPr="00F14F8C">
        <w:rPr>
          <w:rFonts w:ascii="Century Gothic" w:hAnsi="Century Gothic"/>
          <w:sz w:val="28"/>
          <w:szCs w:val="28"/>
        </w:rPr>
        <w:t>: animation mensuelle effectuée par des intervenants extérieurs (Musiciens, Chanteurs, Danseurs, Magiciens...)</w:t>
      </w: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Pr="00902854" w:rsidRDefault="00902854" w:rsidP="00902854">
      <w:pPr>
        <w:pStyle w:val="Standard"/>
        <w:ind w:left="11" w:hanging="360"/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  <w:u w:val="single"/>
        </w:rPr>
        <w:t>Services annexes</w:t>
      </w:r>
      <w:r w:rsidRPr="00902854">
        <w:rPr>
          <w:rFonts w:ascii="Century Gothic" w:hAnsi="Century Gothic"/>
          <w:b/>
          <w:bCs/>
          <w:sz w:val="28"/>
          <w:szCs w:val="28"/>
        </w:rPr>
        <w:t>:</w:t>
      </w:r>
    </w:p>
    <w:p w:rsidR="00F073E6" w:rsidRDefault="00F073E6" w:rsidP="00F073E6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F073E6" w:rsidRDefault="00902854" w:rsidP="00F073E6">
      <w:pPr>
        <w:pStyle w:val="Standard"/>
        <w:numPr>
          <w:ilvl w:val="0"/>
          <w:numId w:val="20"/>
        </w:numPr>
        <w:jc w:val="both"/>
        <w:rPr>
          <w:rFonts w:ascii="Century Gothic" w:hAnsi="Century Gothic"/>
          <w:sz w:val="28"/>
          <w:szCs w:val="28"/>
        </w:rPr>
      </w:pPr>
      <w:r w:rsidRPr="00902854">
        <w:rPr>
          <w:rFonts w:ascii="Century Gothic" w:hAnsi="Century Gothic"/>
          <w:b/>
          <w:bCs/>
          <w:sz w:val="28"/>
          <w:szCs w:val="28"/>
        </w:rPr>
        <w:t>Exposition Vente de vêtements</w:t>
      </w:r>
      <w:r w:rsidRPr="00902854">
        <w:rPr>
          <w:rFonts w:ascii="Century Gothic" w:hAnsi="Century Gothic"/>
          <w:sz w:val="28"/>
          <w:szCs w:val="28"/>
        </w:rPr>
        <w:t xml:space="preserve"> avec  ''La </w:t>
      </w:r>
      <w:bookmarkStart w:id="0" w:name="_GoBack"/>
      <w:bookmarkEnd w:id="0"/>
      <w:r w:rsidRPr="00902854">
        <w:rPr>
          <w:rFonts w:ascii="Century Gothic" w:hAnsi="Century Gothic"/>
          <w:sz w:val="28"/>
          <w:szCs w:val="28"/>
        </w:rPr>
        <w:t>Maison des Séniors'' et L'établissement ''Ménard'' ré</w:t>
      </w:r>
      <w:r w:rsidR="00F073E6">
        <w:rPr>
          <w:rFonts w:ascii="Century Gothic" w:hAnsi="Century Gothic"/>
          <w:sz w:val="28"/>
          <w:szCs w:val="28"/>
        </w:rPr>
        <w:t>alisée en moyenne 4 fois par an</w:t>
      </w:r>
    </w:p>
    <w:p w:rsidR="00902854" w:rsidRPr="00F073E6" w:rsidRDefault="00902854" w:rsidP="00F073E6">
      <w:pPr>
        <w:pStyle w:val="Standard"/>
        <w:numPr>
          <w:ilvl w:val="0"/>
          <w:numId w:val="20"/>
        </w:numPr>
        <w:jc w:val="both"/>
        <w:rPr>
          <w:rFonts w:ascii="Century Gothic" w:hAnsi="Century Gothic"/>
          <w:sz w:val="28"/>
          <w:szCs w:val="28"/>
        </w:rPr>
      </w:pPr>
      <w:r w:rsidRPr="00F073E6">
        <w:rPr>
          <w:rFonts w:ascii="Century Gothic" w:hAnsi="Century Gothic"/>
          <w:sz w:val="28"/>
          <w:szCs w:val="28"/>
        </w:rPr>
        <w:t>'</w:t>
      </w:r>
      <w:r w:rsidRPr="00F073E6">
        <w:rPr>
          <w:rFonts w:ascii="Century Gothic" w:hAnsi="Century Gothic"/>
          <w:b/>
          <w:bCs/>
          <w:sz w:val="28"/>
          <w:szCs w:val="28"/>
        </w:rPr>
        <w:t>'La Boutique''</w:t>
      </w:r>
      <w:r w:rsidRPr="00F073E6">
        <w:rPr>
          <w:rFonts w:ascii="Century Gothic" w:hAnsi="Century Gothic"/>
          <w:sz w:val="28"/>
          <w:szCs w:val="28"/>
        </w:rPr>
        <w:t>: mise en place d'une vitrine permettant aux résidents d'acheter différents produits.</w:t>
      </w:r>
    </w:p>
    <w:p w:rsidR="00902854" w:rsidRPr="00902854" w:rsidRDefault="00902854" w:rsidP="00902854">
      <w:pPr>
        <w:pStyle w:val="Standard"/>
        <w:ind w:left="11" w:hanging="360"/>
        <w:jc w:val="both"/>
        <w:rPr>
          <w:rFonts w:ascii="Century Gothic" w:hAnsi="Century Gothic"/>
          <w:b/>
          <w:bCs/>
          <w:sz w:val="28"/>
          <w:szCs w:val="28"/>
        </w:rPr>
      </w:pP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902854" w:rsidRPr="00902854" w:rsidRDefault="00902854" w:rsidP="00902854">
      <w:pPr>
        <w:pStyle w:val="Standard"/>
        <w:jc w:val="both"/>
        <w:rPr>
          <w:rFonts w:ascii="Century Gothic" w:hAnsi="Century Gothic"/>
          <w:sz w:val="28"/>
          <w:szCs w:val="28"/>
        </w:rPr>
      </w:pPr>
    </w:p>
    <w:p w:rsidR="008635C4" w:rsidRDefault="008635C4" w:rsidP="00902854">
      <w:pPr>
        <w:jc w:val="both"/>
      </w:pPr>
    </w:p>
    <w:sectPr w:rsidR="00863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5C4" w:rsidRDefault="008635C4" w:rsidP="00F14F8C">
      <w:pPr>
        <w:spacing w:after="0" w:line="240" w:lineRule="auto"/>
      </w:pPr>
      <w:r>
        <w:separator/>
      </w:r>
    </w:p>
  </w:endnote>
  <w:endnote w:type="continuationSeparator" w:id="0">
    <w:p w:rsidR="008635C4" w:rsidRDefault="008635C4" w:rsidP="00F14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</w:font>
  <w:font w:name="OpenSymbol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5C4" w:rsidRDefault="008635C4" w:rsidP="00F14F8C">
      <w:pPr>
        <w:spacing w:after="0" w:line="240" w:lineRule="auto"/>
      </w:pPr>
      <w:r>
        <w:separator/>
      </w:r>
    </w:p>
  </w:footnote>
  <w:footnote w:type="continuationSeparator" w:id="0">
    <w:p w:rsidR="008635C4" w:rsidRDefault="008635C4" w:rsidP="00F14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12E1"/>
    <w:multiLevelType w:val="hybridMultilevel"/>
    <w:tmpl w:val="F91891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907A8"/>
    <w:multiLevelType w:val="hybridMultilevel"/>
    <w:tmpl w:val="6DAE40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695607"/>
    <w:multiLevelType w:val="hybridMultilevel"/>
    <w:tmpl w:val="FD0655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C91D7D"/>
    <w:multiLevelType w:val="hybridMultilevel"/>
    <w:tmpl w:val="FFA4D5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9586F"/>
    <w:multiLevelType w:val="hybridMultilevel"/>
    <w:tmpl w:val="D3C851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D6779"/>
    <w:multiLevelType w:val="multilevel"/>
    <w:tmpl w:val="E5DA6D46"/>
    <w:lvl w:ilvl="0">
      <w:start w:val="1"/>
      <w:numFmt w:val="bullet"/>
      <w:lvlText w:val=""/>
      <w:lvlJc w:val="left"/>
      <w:rPr>
        <w:rFonts w:ascii="Symbol" w:hAnsi="Symbol" w:hint="default"/>
        <w:shd w:val="clear" w:color="auto" w:fill="auto"/>
      </w:rPr>
    </w:lvl>
    <w:lvl w:ilvl="1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2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3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4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5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6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7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8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</w:abstractNum>
  <w:abstractNum w:abstractNumId="6">
    <w:nsid w:val="424109FF"/>
    <w:multiLevelType w:val="hybridMultilevel"/>
    <w:tmpl w:val="77AC81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585A2F"/>
    <w:multiLevelType w:val="hybridMultilevel"/>
    <w:tmpl w:val="1B12FC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1C176F"/>
    <w:multiLevelType w:val="multilevel"/>
    <w:tmpl w:val="7854B438"/>
    <w:lvl w:ilvl="0">
      <w:start w:val="1"/>
      <w:numFmt w:val="bullet"/>
      <w:lvlText w:val=""/>
      <w:lvlJc w:val="left"/>
      <w:rPr>
        <w:rFonts w:ascii="Symbol" w:hAnsi="Symbol" w:hint="default"/>
        <w:shd w:val="clear" w:color="auto" w:fill="auto"/>
      </w:rPr>
    </w:lvl>
    <w:lvl w:ilvl="1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2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3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4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5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6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7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8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</w:abstractNum>
  <w:abstractNum w:abstractNumId="9">
    <w:nsid w:val="44605687"/>
    <w:multiLevelType w:val="hybridMultilevel"/>
    <w:tmpl w:val="788AD0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CC3429"/>
    <w:multiLevelType w:val="hybridMultilevel"/>
    <w:tmpl w:val="84C850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4A093E"/>
    <w:multiLevelType w:val="hybridMultilevel"/>
    <w:tmpl w:val="9BC431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444D6D"/>
    <w:multiLevelType w:val="hybridMultilevel"/>
    <w:tmpl w:val="3208BB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E46A4A"/>
    <w:multiLevelType w:val="hybridMultilevel"/>
    <w:tmpl w:val="DC30C3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855F0"/>
    <w:multiLevelType w:val="hybridMultilevel"/>
    <w:tmpl w:val="3BEE923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0343F00"/>
    <w:multiLevelType w:val="hybridMultilevel"/>
    <w:tmpl w:val="6374C0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FC6F80"/>
    <w:multiLevelType w:val="multilevel"/>
    <w:tmpl w:val="EA06785E"/>
    <w:lvl w:ilvl="0">
      <w:start w:val="1"/>
      <w:numFmt w:val="bullet"/>
      <w:lvlText w:val=""/>
      <w:lvlJc w:val="left"/>
      <w:rPr>
        <w:rFonts w:ascii="Symbol" w:hAnsi="Symbol" w:hint="default"/>
        <w:shd w:val="clear" w:color="auto" w:fill="auto"/>
      </w:rPr>
    </w:lvl>
    <w:lvl w:ilvl="1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2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3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4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5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6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7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  <w:lvl w:ilvl="8">
      <w:numFmt w:val="bullet"/>
      <w:lvlText w:val="➔"/>
      <w:lvlJc w:val="left"/>
      <w:rPr>
        <w:rFonts w:ascii="StarSymbol" w:eastAsia="OpenSymbol" w:hAnsi="StarSymbol" w:cs="OpenSymbol"/>
        <w:shd w:val="clear" w:color="auto" w:fill="auto"/>
      </w:rPr>
    </w:lvl>
  </w:abstractNum>
  <w:num w:numId="1">
    <w:abstractNumId w:val="5"/>
  </w:num>
  <w:num w:numId="2">
    <w:abstractNumId w:val="16"/>
  </w:num>
  <w:num w:numId="3">
    <w:abstractNumId w:val="5"/>
  </w:num>
  <w:num w:numId="4">
    <w:abstractNumId w:val="8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3"/>
  </w:num>
  <w:num w:numId="10">
    <w:abstractNumId w:val="12"/>
  </w:num>
  <w:num w:numId="11">
    <w:abstractNumId w:val="11"/>
  </w:num>
  <w:num w:numId="12">
    <w:abstractNumId w:val="10"/>
  </w:num>
  <w:num w:numId="13">
    <w:abstractNumId w:val="4"/>
  </w:num>
  <w:num w:numId="14">
    <w:abstractNumId w:val="6"/>
  </w:num>
  <w:num w:numId="15">
    <w:abstractNumId w:val="0"/>
  </w:num>
  <w:num w:numId="16">
    <w:abstractNumId w:val="7"/>
  </w:num>
  <w:num w:numId="17">
    <w:abstractNumId w:val="14"/>
  </w:num>
  <w:num w:numId="18">
    <w:abstractNumId w:val="13"/>
  </w:num>
  <w:num w:numId="19">
    <w:abstractNumId w:val="15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854"/>
    <w:rsid w:val="000B0360"/>
    <w:rsid w:val="0034112E"/>
    <w:rsid w:val="008635C4"/>
    <w:rsid w:val="008713A7"/>
    <w:rsid w:val="00886ACB"/>
    <w:rsid w:val="00902854"/>
    <w:rsid w:val="00A76741"/>
    <w:rsid w:val="00EF4BF3"/>
    <w:rsid w:val="00F073E6"/>
    <w:rsid w:val="00F1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9028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2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285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14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14F8C"/>
  </w:style>
  <w:style w:type="paragraph" w:styleId="Pieddepage">
    <w:name w:val="footer"/>
    <w:basedOn w:val="Normal"/>
    <w:link w:val="PieddepageCar"/>
    <w:uiPriority w:val="99"/>
    <w:unhideWhenUsed/>
    <w:rsid w:val="00F14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14F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9028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2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285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14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14F8C"/>
  </w:style>
  <w:style w:type="paragraph" w:styleId="Pieddepage">
    <w:name w:val="footer"/>
    <w:basedOn w:val="Normal"/>
    <w:link w:val="PieddepageCar"/>
    <w:uiPriority w:val="99"/>
    <w:unhideWhenUsed/>
    <w:rsid w:val="00F14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14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7B07046D</Template>
  <TotalTime>45</TotalTime>
  <Pages>5</Pages>
  <Words>1000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168med</dc:creator>
  <cp:lastModifiedBy>168idec</cp:lastModifiedBy>
  <cp:revision>4</cp:revision>
  <dcterms:created xsi:type="dcterms:W3CDTF">2015-06-09T13:31:00Z</dcterms:created>
  <dcterms:modified xsi:type="dcterms:W3CDTF">2015-06-10T12:15:00Z</dcterms:modified>
</cp:coreProperties>
</file>